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195A56" w14:textId="77777777" w:rsidR="009D6079" w:rsidRPr="00D5389D" w:rsidRDefault="000D4057" w:rsidP="007A569F">
      <w:pPr>
        <w:sectPr w:rsidR="009D6079" w:rsidRPr="00D5389D" w:rsidSect="007718F9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0" w:h="16840"/>
          <w:pgMar w:top="1418" w:right="2608" w:bottom="1134" w:left="1247" w:header="1134" w:footer="709" w:gutter="0"/>
          <w:cols w:space="708"/>
          <w:titlePg/>
        </w:sectPr>
      </w:pPr>
    </w:p>
    <w:p w14:paraId="3DAB81AA" w14:textId="77777777"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Herausgeber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JugendKulturService gGmbH</w:t>
      </w:r>
    </w:p>
    <w:p w14:paraId="779A2A3A" w14:textId="77777777"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eine Gesellschaft des Berliner Jugendclub e.V.</w:t>
      </w:r>
    </w:p>
    <w:p w14:paraId="7052DA3E" w14:textId="77777777"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Obentrautstr. 55, 10963 Berlin</w:t>
      </w:r>
    </w:p>
    <w:p w14:paraId="358B815F" w14:textId="77777777"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Tel:  23 55 62-0, Fax: 23 55 62-20</w:t>
      </w:r>
    </w:p>
    <w:p w14:paraId="43EEF54D" w14:textId="77777777"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hyperlink r:id="rId11" w:history="1">
        <w:r w:rsidRPr="00737674">
          <w:rPr>
            <w:rStyle w:val="Hyperlink"/>
            <w:rFonts w:ascii="Arial" w:hAnsi="Arial" w:cs="Arial"/>
            <w:sz w:val="22"/>
            <w:szCs w:val="22"/>
          </w:rPr>
          <w:t>info@jugendkulturservice.de</w:t>
        </w:r>
      </w:hyperlink>
      <w:r w:rsidRPr="00554152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1455201" w14:textId="77777777" w:rsidR="00677FDE" w:rsidRDefault="00702E2C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color w:val="0000FF"/>
          <w:sz w:val="22"/>
          <w:szCs w:val="22"/>
          <w:u w:val="single"/>
        </w:rPr>
        <w:drawing>
          <wp:anchor distT="0" distB="0" distL="114300" distR="114300" simplePos="0" relativeHeight="251679744" behindDoc="1" locked="0" layoutInCell="1" allowOverlap="1" wp14:anchorId="27F24A77" wp14:editId="151F6D68">
            <wp:simplePos x="0" y="0"/>
            <wp:positionH relativeFrom="column">
              <wp:posOffset>4980305</wp:posOffset>
            </wp:positionH>
            <wp:positionV relativeFrom="paragraph">
              <wp:posOffset>5715</wp:posOffset>
            </wp:positionV>
            <wp:extent cx="1843200" cy="2379600"/>
            <wp:effectExtent l="0" t="0" r="5080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3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FDE">
        <w:rPr>
          <w:rFonts w:ascii="Arial" w:hAnsi="Arial" w:cs="Arial"/>
          <w:sz w:val="22"/>
          <w:szCs w:val="22"/>
        </w:rPr>
        <w:tab/>
      </w:r>
      <w:r w:rsidR="00677FDE">
        <w:rPr>
          <w:rFonts w:ascii="Arial" w:hAnsi="Arial" w:cs="Arial"/>
          <w:sz w:val="22"/>
          <w:szCs w:val="22"/>
        </w:rPr>
        <w:tab/>
      </w:r>
      <w:r w:rsidR="00677FDE">
        <w:rPr>
          <w:rFonts w:ascii="Arial" w:hAnsi="Arial" w:cs="Arial"/>
          <w:sz w:val="22"/>
          <w:szCs w:val="22"/>
        </w:rPr>
        <w:tab/>
      </w:r>
      <w:r w:rsidR="00677FDE">
        <w:rPr>
          <w:rFonts w:ascii="Arial" w:hAnsi="Arial" w:cs="Arial"/>
          <w:sz w:val="22"/>
          <w:szCs w:val="22"/>
        </w:rPr>
        <w:tab/>
      </w:r>
      <w:hyperlink r:id="rId13" w:history="1">
        <w:r w:rsidR="00677FDE" w:rsidRPr="00737674">
          <w:rPr>
            <w:rStyle w:val="Hyperlink"/>
            <w:rFonts w:ascii="Arial" w:hAnsi="Arial" w:cs="Arial"/>
            <w:sz w:val="22"/>
            <w:szCs w:val="22"/>
          </w:rPr>
          <w:t>www.jugendkulturservice.de</w:t>
        </w:r>
      </w:hyperlink>
    </w:p>
    <w:p w14:paraId="1B67D1B3" w14:textId="77777777" w:rsidR="00677FDE" w:rsidRPr="00753A34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14:paraId="78E471A0" w14:textId="77777777" w:rsidR="00677FDE" w:rsidRPr="008917AC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1B4EEC4" wp14:editId="4538DA0D">
            <wp:simplePos x="0" y="0"/>
            <wp:positionH relativeFrom="column">
              <wp:posOffset>1798955</wp:posOffset>
            </wp:positionH>
            <wp:positionV relativeFrom="paragraph">
              <wp:posOffset>-3810</wp:posOffset>
            </wp:positionV>
            <wp:extent cx="180000" cy="1800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-ic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2"/>
          <w:szCs w:val="22"/>
        </w:rPr>
        <w:t xml:space="preserve">     </w:t>
      </w:r>
      <w:r w:rsidRPr="008917AC">
        <w:rPr>
          <w:rFonts w:ascii="Arial" w:hAnsi="Arial" w:cs="Arial"/>
          <w:sz w:val="22"/>
          <w:szCs w:val="22"/>
        </w:rPr>
        <w:t xml:space="preserve"> </w:t>
      </w:r>
      <w:r w:rsidRPr="00025128">
        <w:rPr>
          <w:rFonts w:ascii="Arial" w:hAnsi="Arial" w:cs="Arial"/>
          <w:sz w:val="22"/>
          <w:szCs w:val="22"/>
        </w:rPr>
        <w:t>JugendKulturService</w:t>
      </w:r>
    </w:p>
    <w:p w14:paraId="6EE810C4" w14:textId="77777777" w:rsidR="00677FDE" w:rsidRPr="00753A34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1120083" wp14:editId="1AAA68A0">
            <wp:simplePos x="0" y="0"/>
            <wp:positionH relativeFrom="column">
              <wp:posOffset>1798955</wp:posOffset>
            </wp:positionH>
            <wp:positionV relativeFrom="paragraph">
              <wp:posOffset>-2540</wp:posOffset>
            </wp:positionV>
            <wp:extent cx="151130" cy="151130"/>
            <wp:effectExtent l="0" t="0" r="1270" b="127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-bird-16x1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7AC">
        <w:rPr>
          <w:rFonts w:ascii="Arial" w:hAnsi="Arial" w:cs="Arial"/>
          <w:sz w:val="22"/>
          <w:szCs w:val="22"/>
        </w:rPr>
        <w:tab/>
      </w:r>
      <w:r w:rsidRPr="008917AC">
        <w:rPr>
          <w:rFonts w:ascii="Arial" w:hAnsi="Arial" w:cs="Arial"/>
          <w:sz w:val="22"/>
          <w:szCs w:val="22"/>
        </w:rPr>
        <w:tab/>
      </w:r>
      <w:r w:rsidRPr="008917AC">
        <w:rPr>
          <w:rFonts w:ascii="Arial" w:hAnsi="Arial" w:cs="Arial"/>
          <w:sz w:val="22"/>
          <w:szCs w:val="22"/>
        </w:rPr>
        <w:tab/>
      </w:r>
      <w:r w:rsidRPr="008917AC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</w:t>
      </w:r>
      <w:r w:rsidRPr="00753A34">
        <w:rPr>
          <w:rFonts w:ascii="Arial" w:hAnsi="Arial" w:cs="Arial"/>
          <w:sz w:val="22"/>
          <w:szCs w:val="22"/>
        </w:rPr>
        <w:t xml:space="preserve">  </w:t>
      </w:r>
      <w:r w:rsidRPr="00025128">
        <w:rPr>
          <w:rFonts w:ascii="Arial" w:hAnsi="Arial" w:cs="Arial"/>
          <w:sz w:val="22"/>
          <w:szCs w:val="22"/>
        </w:rPr>
        <w:t>@</w:t>
      </w:r>
      <w:proofErr w:type="spellStart"/>
      <w:r w:rsidRPr="00025128">
        <w:rPr>
          <w:rFonts w:ascii="Arial" w:hAnsi="Arial" w:cs="Arial"/>
          <w:sz w:val="22"/>
          <w:szCs w:val="22"/>
        </w:rPr>
        <w:t>jks_berlin</w:t>
      </w:r>
      <w:proofErr w:type="spellEnd"/>
    </w:p>
    <w:p w14:paraId="57D822F7" w14:textId="77777777" w:rsidR="00677FDE" w:rsidRPr="00753A34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14:paraId="19C25000" w14:textId="77777777" w:rsidR="00677FDE" w:rsidRPr="00956F2D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Verkaufsstart</w:t>
      </w:r>
      <w:r w:rsidRPr="00956F2D">
        <w:rPr>
          <w:rFonts w:ascii="Arial" w:hAnsi="Arial" w:cs="Arial"/>
          <w:sz w:val="22"/>
          <w:szCs w:val="22"/>
        </w:rPr>
        <w:tab/>
      </w:r>
      <w:r w:rsidRPr="00956F2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01.12.201</w:t>
      </w:r>
      <w:r w:rsidR="004D4EFD">
        <w:rPr>
          <w:rFonts w:ascii="Arial" w:hAnsi="Arial" w:cs="Arial"/>
          <w:sz w:val="22"/>
          <w:szCs w:val="22"/>
        </w:rPr>
        <w:t>9</w:t>
      </w:r>
    </w:p>
    <w:p w14:paraId="4E83C38D" w14:textId="77777777" w:rsidR="00677FDE" w:rsidRPr="00336413" w:rsidRDefault="00677FDE" w:rsidP="00677FDE">
      <w:pPr>
        <w:jc w:val="both"/>
        <w:rPr>
          <w:rFonts w:ascii="Arial" w:hAnsi="Arial" w:cs="Arial"/>
          <w:b/>
          <w:sz w:val="12"/>
          <w:szCs w:val="12"/>
          <w:u w:val="single"/>
        </w:rPr>
      </w:pPr>
    </w:p>
    <w:p w14:paraId="2FF1D0DD" w14:textId="77777777" w:rsidR="00677FDE" w:rsidRDefault="00677FDE" w:rsidP="00677FDE">
      <w:pPr>
        <w:ind w:left="2835" w:hanging="2835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Gültigkeit</w:t>
      </w:r>
      <w:r>
        <w:rPr>
          <w:rFonts w:ascii="Arial" w:hAnsi="Arial" w:cs="Arial"/>
          <w:sz w:val="22"/>
          <w:szCs w:val="22"/>
        </w:rPr>
        <w:tab/>
        <w:t>01.01. – 31.12.20</w:t>
      </w:r>
      <w:r w:rsidR="004D4EFD">
        <w:rPr>
          <w:rFonts w:ascii="Arial" w:hAnsi="Arial" w:cs="Arial"/>
          <w:sz w:val="22"/>
          <w:szCs w:val="22"/>
        </w:rPr>
        <w:t>20</w:t>
      </w:r>
    </w:p>
    <w:p w14:paraId="6AE6838D" w14:textId="77777777" w:rsidR="00677FDE" w:rsidRPr="00227F8A" w:rsidRDefault="00677FDE" w:rsidP="00677FDE">
      <w:pPr>
        <w:ind w:left="2835" w:hanging="2835"/>
        <w:rPr>
          <w:rFonts w:ascii="Arial" w:hAnsi="Arial" w:cs="Arial"/>
          <w:sz w:val="12"/>
          <w:szCs w:val="12"/>
        </w:rPr>
      </w:pPr>
    </w:p>
    <w:p w14:paraId="2851AD30" w14:textId="77777777" w:rsidR="00677FDE" w:rsidRDefault="00677FDE" w:rsidP="00677FDE">
      <w:pPr>
        <w:ind w:left="2835" w:hanging="28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Für </w:t>
      </w:r>
      <w:r w:rsidR="001C3306">
        <w:rPr>
          <w:rFonts w:ascii="Arial" w:hAnsi="Arial" w:cs="Arial"/>
          <w:sz w:val="22"/>
          <w:szCs w:val="22"/>
          <w:u w:val="single"/>
        </w:rPr>
        <w:t xml:space="preserve">alle </w:t>
      </w:r>
      <w:r>
        <w:rPr>
          <w:rFonts w:ascii="Arial" w:hAnsi="Arial" w:cs="Arial"/>
          <w:sz w:val="22"/>
          <w:szCs w:val="22"/>
          <w:u w:val="single"/>
        </w:rPr>
        <w:t>Berliner</w:t>
      </w:r>
      <w:r w:rsidRPr="00227F8A">
        <w:rPr>
          <w:rFonts w:ascii="Arial" w:hAnsi="Arial" w:cs="Arial"/>
          <w:sz w:val="22"/>
          <w:szCs w:val="22"/>
          <w:u w:val="single"/>
        </w:rPr>
        <w:t xml:space="preserve"> Familien</w:t>
      </w:r>
      <w:r>
        <w:rPr>
          <w:rFonts w:ascii="Arial" w:hAnsi="Arial" w:cs="Arial"/>
          <w:sz w:val="22"/>
          <w:szCs w:val="22"/>
        </w:rPr>
        <w:tab/>
      </w:r>
      <w:r w:rsidRPr="00227F8A">
        <w:rPr>
          <w:rFonts w:ascii="Arial" w:hAnsi="Arial" w:cs="Arial"/>
          <w:sz w:val="22"/>
          <w:szCs w:val="22"/>
        </w:rPr>
        <w:t>Jede Berliner Familie</w:t>
      </w:r>
      <w:r>
        <w:rPr>
          <w:rFonts w:ascii="Arial" w:hAnsi="Arial" w:cs="Arial"/>
          <w:sz w:val="22"/>
          <w:szCs w:val="22"/>
        </w:rPr>
        <w:t xml:space="preserve"> (mit Wohnsitz in Berlin)</w:t>
      </w:r>
      <w:r w:rsidRPr="00227F8A">
        <w:rPr>
          <w:rFonts w:ascii="Arial" w:hAnsi="Arial" w:cs="Arial"/>
          <w:sz w:val="22"/>
          <w:szCs w:val="22"/>
        </w:rPr>
        <w:t xml:space="preserve"> mit Kindern bis</w:t>
      </w:r>
      <w:r>
        <w:rPr>
          <w:rFonts w:ascii="Arial" w:hAnsi="Arial" w:cs="Arial"/>
          <w:sz w:val="22"/>
          <w:szCs w:val="22"/>
        </w:rPr>
        <w:t xml:space="preserve"> einschl. 17 Jahre kann das kompakte Taschenbuch</w:t>
      </w:r>
      <w:r w:rsidRPr="00227F8A">
        <w:rPr>
          <w:rFonts w:ascii="Arial" w:hAnsi="Arial" w:cs="Arial"/>
          <w:sz w:val="22"/>
          <w:szCs w:val="22"/>
        </w:rPr>
        <w:t xml:space="preserve"> </w:t>
      </w:r>
      <w:r w:rsidR="004D4EFD" w:rsidRPr="004D4EFD">
        <w:rPr>
          <w:rFonts w:ascii="Arial" w:hAnsi="Arial" w:cs="Arial"/>
          <w:sz w:val="22"/>
          <w:szCs w:val="22"/>
          <w:u w:val="single"/>
        </w:rPr>
        <w:t>v</w:t>
      </w:r>
      <w:r w:rsidRPr="00227F8A">
        <w:rPr>
          <w:rFonts w:ascii="Arial" w:hAnsi="Arial" w:cs="Arial"/>
          <w:sz w:val="22"/>
          <w:szCs w:val="22"/>
          <w:u w:val="single"/>
        </w:rPr>
        <w:t>öllig unabhängig vom Einkommen</w:t>
      </w:r>
      <w:r w:rsidRPr="00227F8A">
        <w:rPr>
          <w:rFonts w:ascii="Arial" w:hAnsi="Arial" w:cs="Arial"/>
          <w:sz w:val="22"/>
          <w:szCs w:val="22"/>
        </w:rPr>
        <w:t xml:space="preserve"> </w:t>
      </w:r>
      <w:r w:rsidR="004D4EFD">
        <w:rPr>
          <w:rFonts w:ascii="Arial" w:hAnsi="Arial" w:cs="Arial"/>
          <w:sz w:val="22"/>
          <w:szCs w:val="22"/>
        </w:rPr>
        <w:t>nutzen. Eine Familie besteht aus jeder Eltern-Kind- oder Großeltern-Enkel-Beziehung, auch mit Dauer-pflegekind.</w:t>
      </w:r>
    </w:p>
    <w:p w14:paraId="606DD2BE" w14:textId="77777777" w:rsidR="00677FDE" w:rsidRPr="004D4EFD" w:rsidRDefault="004D4EFD" w:rsidP="00677FDE">
      <w:pPr>
        <w:ind w:left="2835"/>
        <w:rPr>
          <w:rFonts w:ascii="Arial" w:hAnsi="Arial" w:cs="Arial"/>
          <w:sz w:val="22"/>
          <w:szCs w:val="22"/>
        </w:rPr>
      </w:pPr>
      <w:r w:rsidRPr="004D4EFD">
        <w:rPr>
          <w:rFonts w:ascii="Arial" w:hAnsi="Arial" w:cs="Arial"/>
          <w:sz w:val="22"/>
          <w:szCs w:val="22"/>
        </w:rPr>
        <w:t>Bei allen Preisvorteilen und Verlosungen gilt, dass mind</w:t>
      </w:r>
      <w:r>
        <w:rPr>
          <w:rFonts w:ascii="Arial" w:hAnsi="Arial" w:cs="Arial"/>
          <w:sz w:val="22"/>
          <w:szCs w:val="22"/>
        </w:rPr>
        <w:t>estens</w:t>
      </w:r>
      <w:r w:rsidRPr="004D4EFD">
        <w:rPr>
          <w:rFonts w:ascii="Arial" w:hAnsi="Arial" w:cs="Arial"/>
          <w:sz w:val="22"/>
          <w:szCs w:val="22"/>
        </w:rPr>
        <w:t xml:space="preserve"> ein (Groß-)Elternteil gemeinsam mit mind</w:t>
      </w:r>
      <w:r>
        <w:rPr>
          <w:rFonts w:ascii="Arial" w:hAnsi="Arial" w:cs="Arial"/>
          <w:sz w:val="22"/>
          <w:szCs w:val="22"/>
        </w:rPr>
        <w:t>estens</w:t>
      </w:r>
      <w:r w:rsidRPr="004D4EFD">
        <w:rPr>
          <w:rFonts w:ascii="Arial" w:hAnsi="Arial" w:cs="Arial"/>
          <w:sz w:val="22"/>
          <w:szCs w:val="22"/>
        </w:rPr>
        <w:t xml:space="preserve"> einem Kind teilnimmt. </w:t>
      </w:r>
    </w:p>
    <w:p w14:paraId="703AA7B9" w14:textId="77777777" w:rsidR="00677FDE" w:rsidRPr="00336413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14:paraId="15416935" w14:textId="77777777" w:rsidR="00677FDE" w:rsidRPr="00956F2D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Auflage</w:t>
      </w:r>
      <w:r w:rsidRPr="00956F2D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4D4EFD">
        <w:rPr>
          <w:rFonts w:ascii="Arial" w:hAnsi="Arial" w:cs="Arial"/>
          <w:sz w:val="22"/>
          <w:szCs w:val="22"/>
        </w:rPr>
        <w:t>32</w:t>
      </w:r>
      <w:r w:rsidRPr="00956F2D">
        <w:rPr>
          <w:rFonts w:ascii="Arial" w:hAnsi="Arial" w:cs="Arial"/>
          <w:sz w:val="22"/>
          <w:szCs w:val="22"/>
        </w:rPr>
        <w:t>.000</w:t>
      </w:r>
    </w:p>
    <w:p w14:paraId="096DD99E" w14:textId="77777777" w:rsidR="00677FDE" w:rsidRPr="00336413" w:rsidRDefault="00677FDE" w:rsidP="00677FDE">
      <w:pPr>
        <w:jc w:val="both"/>
        <w:rPr>
          <w:rFonts w:ascii="Arial" w:hAnsi="Arial" w:cs="Arial"/>
          <w:b/>
          <w:sz w:val="12"/>
          <w:szCs w:val="12"/>
          <w:u w:val="single"/>
        </w:rPr>
      </w:pPr>
    </w:p>
    <w:p w14:paraId="56424130" w14:textId="77777777" w:rsidR="00677FDE" w:rsidRPr="00FC2781" w:rsidRDefault="00677FDE" w:rsidP="00677FDE">
      <w:pPr>
        <w:ind w:left="2836" w:hanging="2836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Umfang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Über 500</w:t>
      </w:r>
      <w:r w:rsidRPr="00FC2781">
        <w:rPr>
          <w:rFonts w:ascii="Arial" w:hAnsi="Arial" w:cs="Arial"/>
          <w:sz w:val="22"/>
          <w:szCs w:val="22"/>
        </w:rPr>
        <w:t xml:space="preserve"> Angebote </w:t>
      </w:r>
      <w:r>
        <w:rPr>
          <w:rFonts w:ascii="Arial" w:hAnsi="Arial" w:cs="Arial"/>
          <w:sz w:val="22"/>
          <w:szCs w:val="22"/>
        </w:rPr>
        <w:t>aus den Rubriken Sport &amp; Spiel, Sehenswertes, Kultur, Familienleben und Außerhalb in Berlin und im Umland:</w:t>
      </w:r>
    </w:p>
    <w:p w14:paraId="46CBB085" w14:textId="77777777" w:rsidR="00677FDE" w:rsidRPr="00D95BEC" w:rsidRDefault="00677FDE" w:rsidP="00677FDE">
      <w:pPr>
        <w:numPr>
          <w:ilvl w:val="0"/>
          <w:numId w:val="1"/>
        </w:numPr>
        <w:tabs>
          <w:tab w:val="num" w:pos="4329"/>
        </w:tabs>
        <w:ind w:left="3192" w:hanging="357"/>
        <w:rPr>
          <w:rFonts w:ascii="Arial" w:hAnsi="Arial" w:cs="Arial"/>
          <w:sz w:val="22"/>
          <w:szCs w:val="22"/>
        </w:rPr>
      </w:pPr>
      <w:r w:rsidRPr="00D95BEC">
        <w:rPr>
          <w:rFonts w:ascii="Arial" w:hAnsi="Arial" w:cs="Arial"/>
          <w:sz w:val="22"/>
          <w:szCs w:val="22"/>
        </w:rPr>
        <w:t>300 einmalige oder mehrmals gültige familienfreundliche Preisvorteile</w:t>
      </w:r>
    </w:p>
    <w:p w14:paraId="0F3FAF3E" w14:textId="77777777" w:rsidR="00677FDE" w:rsidRPr="00D95BEC" w:rsidRDefault="00677FDE" w:rsidP="00677FDE">
      <w:pPr>
        <w:numPr>
          <w:ilvl w:val="0"/>
          <w:numId w:val="1"/>
        </w:numPr>
        <w:tabs>
          <w:tab w:val="num" w:pos="4329"/>
        </w:tabs>
        <w:rPr>
          <w:rFonts w:ascii="Arial" w:hAnsi="Arial" w:cs="Arial"/>
          <w:b/>
          <w:sz w:val="22"/>
          <w:szCs w:val="22"/>
        </w:rPr>
      </w:pPr>
      <w:r w:rsidRPr="00D95BEC">
        <w:rPr>
          <w:rFonts w:ascii="Arial" w:hAnsi="Arial" w:cs="Arial"/>
          <w:sz w:val="22"/>
          <w:szCs w:val="22"/>
        </w:rPr>
        <w:t>200 Verlosungen zu Tagesfahrten</w:t>
      </w:r>
      <w:r w:rsidR="00E56D52">
        <w:rPr>
          <w:rFonts w:ascii="Arial" w:hAnsi="Arial" w:cs="Arial"/>
          <w:sz w:val="22"/>
          <w:szCs w:val="22"/>
        </w:rPr>
        <w:t>,</w:t>
      </w:r>
      <w:r w:rsidRPr="00D95BEC">
        <w:rPr>
          <w:rFonts w:ascii="Arial" w:hAnsi="Arial" w:cs="Arial"/>
          <w:sz w:val="22"/>
          <w:szCs w:val="22"/>
        </w:rPr>
        <w:t xml:space="preserve"> Workshops, Freikarten</w:t>
      </w:r>
      <w:r w:rsidR="00E56D52">
        <w:rPr>
          <w:rFonts w:ascii="Arial" w:hAnsi="Arial" w:cs="Arial"/>
          <w:sz w:val="22"/>
          <w:szCs w:val="22"/>
        </w:rPr>
        <w:t xml:space="preserve"> zur Sport- und Kulturevents</w:t>
      </w:r>
      <w:r w:rsidRPr="00D95BEC">
        <w:rPr>
          <w:rFonts w:ascii="Arial" w:hAnsi="Arial" w:cs="Arial"/>
          <w:sz w:val="22"/>
          <w:szCs w:val="22"/>
        </w:rPr>
        <w:t xml:space="preserve"> u.v.m.</w:t>
      </w:r>
    </w:p>
    <w:p w14:paraId="19329798" w14:textId="77777777" w:rsidR="00677FDE" w:rsidRPr="005C5732" w:rsidRDefault="00677FDE" w:rsidP="00677FDE">
      <w:pPr>
        <w:rPr>
          <w:rFonts w:ascii="Arial" w:hAnsi="Arial" w:cs="Arial"/>
          <w:sz w:val="12"/>
          <w:szCs w:val="12"/>
        </w:rPr>
      </w:pPr>
    </w:p>
    <w:p w14:paraId="44EE734B" w14:textId="77777777" w:rsidR="00F91363" w:rsidRPr="00EB09F7" w:rsidRDefault="00F91363" w:rsidP="00EB09F7">
      <w:pPr>
        <w:ind w:left="2836" w:hanging="283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Zusätzliche </w:t>
      </w:r>
      <w:r w:rsidR="00677FDE">
        <w:rPr>
          <w:rFonts w:ascii="Arial" w:hAnsi="Arial" w:cs="Arial"/>
          <w:sz w:val="22"/>
          <w:szCs w:val="22"/>
          <w:u w:val="single"/>
        </w:rPr>
        <w:t>Extra-Angebote</w:t>
      </w:r>
      <w:r w:rsidR="00677FDE" w:rsidRPr="00D95BEC">
        <w:rPr>
          <w:rFonts w:ascii="Arial" w:hAnsi="Arial" w:cs="Arial"/>
          <w:sz w:val="22"/>
          <w:szCs w:val="22"/>
        </w:rPr>
        <w:tab/>
      </w:r>
      <w:r w:rsidR="00EB09F7">
        <w:rPr>
          <w:rFonts w:ascii="Arial" w:hAnsi="Arial" w:cs="Arial"/>
          <w:sz w:val="22"/>
          <w:szCs w:val="22"/>
        </w:rPr>
        <w:t>Familien mit geringem Einkommen können von zusätzlichen Angeboten profitieren:</w:t>
      </w:r>
      <w:r w:rsidR="00EB09F7">
        <w:rPr>
          <w:rFonts w:ascii="Arial" w:hAnsi="Arial" w:cs="Arial"/>
          <w:sz w:val="22"/>
          <w:szCs w:val="22"/>
        </w:rPr>
        <w:br/>
      </w:r>
      <w:r w:rsidR="00677FDE">
        <w:rPr>
          <w:rFonts w:ascii="Arial" w:hAnsi="Arial" w:cs="Arial"/>
          <w:sz w:val="22"/>
          <w:szCs w:val="22"/>
        </w:rPr>
        <w:t xml:space="preserve">Konzertkarten zum halben Preis, </w:t>
      </w:r>
      <w:r w:rsidR="00EB09F7">
        <w:rPr>
          <w:rFonts w:ascii="Arial" w:hAnsi="Arial" w:cs="Arial"/>
          <w:sz w:val="22"/>
          <w:szCs w:val="22"/>
        </w:rPr>
        <w:t xml:space="preserve">kostenfreier </w:t>
      </w:r>
      <w:r w:rsidR="00677FDE">
        <w:rPr>
          <w:rFonts w:ascii="Arial" w:hAnsi="Arial" w:cs="Arial"/>
          <w:sz w:val="22"/>
          <w:szCs w:val="22"/>
        </w:rPr>
        <w:t>Schwimmkurs, Wochenend</w:t>
      </w:r>
      <w:r w:rsidR="00EB09F7">
        <w:rPr>
          <w:rFonts w:ascii="Arial" w:hAnsi="Arial" w:cs="Arial"/>
          <w:sz w:val="22"/>
          <w:szCs w:val="22"/>
        </w:rPr>
        <w:t xml:space="preserve">reise für Alleinerziehende zum Sonderpreis, kostenfreie </w:t>
      </w:r>
      <w:r w:rsidRPr="00D95BEC">
        <w:rPr>
          <w:rFonts w:ascii="Arial" w:hAnsi="Arial" w:cs="Arial"/>
          <w:sz w:val="22"/>
          <w:szCs w:val="22"/>
        </w:rPr>
        <w:t xml:space="preserve">Kurzreisen </w:t>
      </w:r>
      <w:r w:rsidR="00EB09F7">
        <w:rPr>
          <w:rFonts w:ascii="Arial" w:hAnsi="Arial" w:cs="Arial"/>
          <w:sz w:val="22"/>
          <w:szCs w:val="22"/>
        </w:rPr>
        <w:t xml:space="preserve">für Geringverdienende und </w:t>
      </w:r>
      <w:r w:rsidRPr="00D95BEC">
        <w:rPr>
          <w:rFonts w:ascii="Arial" w:hAnsi="Arial" w:cs="Arial"/>
          <w:sz w:val="22"/>
          <w:szCs w:val="22"/>
        </w:rPr>
        <w:t>für Alleinerziehende</w:t>
      </w:r>
      <w:r w:rsidR="00EB09F7">
        <w:rPr>
          <w:rFonts w:ascii="Arial" w:hAnsi="Arial" w:cs="Arial"/>
          <w:sz w:val="22"/>
          <w:szCs w:val="22"/>
        </w:rPr>
        <w:t>.</w:t>
      </w:r>
    </w:p>
    <w:p w14:paraId="0AC9CC41" w14:textId="77777777" w:rsidR="00677FDE" w:rsidRPr="00336413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14:paraId="7AADA271" w14:textId="77777777" w:rsidR="00677FDE" w:rsidRPr="00956F2D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Verkaufspreis</w:t>
      </w:r>
      <w:r w:rsidRPr="00956F2D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6,00 €</w:t>
      </w:r>
    </w:p>
    <w:p w14:paraId="723DB82B" w14:textId="77777777" w:rsidR="00677FDE" w:rsidRPr="00336413" w:rsidRDefault="00677FDE" w:rsidP="00677FDE">
      <w:pPr>
        <w:jc w:val="both"/>
        <w:rPr>
          <w:rFonts w:ascii="Arial" w:hAnsi="Arial" w:cs="Arial"/>
          <w:b/>
          <w:sz w:val="12"/>
          <w:szCs w:val="12"/>
          <w:u w:val="single"/>
        </w:rPr>
      </w:pPr>
    </w:p>
    <w:p w14:paraId="44CF31D9" w14:textId="77777777" w:rsidR="00677FDE" w:rsidRPr="00EB09F7" w:rsidRDefault="00677FDE" w:rsidP="00EB09F7">
      <w:pPr>
        <w:ind w:left="2832" w:hanging="2832"/>
        <w:jc w:val="both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  <w:u w:val="single"/>
        </w:rPr>
        <w:t>Verkaufsstellen</w:t>
      </w:r>
      <w:r>
        <w:rPr>
          <w:rFonts w:ascii="Arial" w:hAnsi="Arial" w:cs="Arial"/>
          <w:sz w:val="22"/>
          <w:szCs w:val="22"/>
        </w:rPr>
        <w:tab/>
        <w:t xml:space="preserve">Getränke Hoffmann, </w:t>
      </w:r>
      <w:r w:rsidR="00EB09F7">
        <w:rPr>
          <w:rFonts w:ascii="Arial" w:hAnsi="Arial" w:cs="Arial"/>
          <w:sz w:val="22"/>
          <w:szCs w:val="22"/>
        </w:rPr>
        <w:t xml:space="preserve">Bibliotheken und </w:t>
      </w:r>
      <w:r w:rsidR="00EB09F7" w:rsidRPr="00956F2D">
        <w:rPr>
          <w:rFonts w:ascii="Arial" w:hAnsi="Arial" w:cs="Arial"/>
          <w:sz w:val="22"/>
          <w:szCs w:val="22"/>
        </w:rPr>
        <w:t>Bürgerämter</w:t>
      </w:r>
      <w:r w:rsidR="00EB09F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Karstadt </w:t>
      </w:r>
      <w:proofErr w:type="spellStart"/>
      <w:r>
        <w:rPr>
          <w:rFonts w:ascii="Arial" w:hAnsi="Arial" w:cs="Arial"/>
          <w:sz w:val="22"/>
          <w:szCs w:val="22"/>
        </w:rPr>
        <w:t>sports</w:t>
      </w:r>
      <w:proofErr w:type="spellEnd"/>
      <w:r>
        <w:rPr>
          <w:rFonts w:ascii="Arial" w:hAnsi="Arial" w:cs="Arial"/>
          <w:sz w:val="22"/>
          <w:szCs w:val="22"/>
        </w:rPr>
        <w:t xml:space="preserve">, LPG </w:t>
      </w:r>
      <w:proofErr w:type="spellStart"/>
      <w:r>
        <w:rPr>
          <w:rFonts w:ascii="Arial" w:hAnsi="Arial" w:cs="Arial"/>
          <w:sz w:val="22"/>
          <w:szCs w:val="22"/>
        </w:rPr>
        <w:t>BioMärkte</w:t>
      </w:r>
      <w:proofErr w:type="spellEnd"/>
      <w:r>
        <w:rPr>
          <w:rFonts w:ascii="Arial" w:hAnsi="Arial" w:cs="Arial"/>
          <w:sz w:val="22"/>
          <w:szCs w:val="22"/>
        </w:rPr>
        <w:t>,</w:t>
      </w:r>
      <w:r w:rsidR="00EB09F7">
        <w:rPr>
          <w:rFonts w:ascii="Arial" w:hAnsi="Arial" w:cs="Arial"/>
          <w:sz w:val="22"/>
          <w:szCs w:val="22"/>
        </w:rPr>
        <w:t xml:space="preserve"> versandkostenfrei über den Online-Shop vom </w:t>
      </w:r>
      <w:r w:rsidRPr="00956F2D">
        <w:rPr>
          <w:rFonts w:ascii="Arial" w:hAnsi="Arial" w:cs="Arial"/>
          <w:sz w:val="22"/>
          <w:szCs w:val="22"/>
        </w:rPr>
        <w:t>JugendKulturService</w:t>
      </w:r>
      <w:r w:rsidR="00EB09F7">
        <w:rPr>
          <w:rFonts w:ascii="Arial" w:hAnsi="Arial" w:cs="Arial"/>
          <w:sz w:val="22"/>
          <w:szCs w:val="22"/>
        </w:rPr>
        <w:t>, u.a.</w:t>
      </w:r>
    </w:p>
    <w:p w14:paraId="5BB81EC8" w14:textId="77777777" w:rsidR="00677FDE" w:rsidRPr="00956F2D" w:rsidRDefault="00677FDE" w:rsidP="00677FDE">
      <w:pPr>
        <w:jc w:val="both"/>
        <w:rPr>
          <w:rFonts w:ascii="Arial" w:hAnsi="Arial" w:cs="Arial"/>
          <w:sz w:val="22"/>
          <w:szCs w:val="22"/>
          <w:u w:val="single"/>
        </w:rPr>
      </w:pPr>
      <w:r w:rsidRPr="00956F2D">
        <w:rPr>
          <w:rFonts w:ascii="Arial" w:hAnsi="Arial" w:cs="Arial"/>
          <w:sz w:val="22"/>
          <w:szCs w:val="22"/>
          <w:u w:val="single"/>
        </w:rPr>
        <w:t>Partner</w:t>
      </w:r>
    </w:p>
    <w:p w14:paraId="4181CD67" w14:textId="77777777" w:rsidR="00677FDE" w:rsidRPr="00336413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14:paraId="2BB1ADBA" w14:textId="77777777" w:rsidR="00677FDE" w:rsidRPr="00956F2D" w:rsidRDefault="00677FDE" w:rsidP="00677FDE">
      <w:pPr>
        <w:ind w:left="2832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Gefördert von</w:t>
      </w:r>
      <w:r>
        <w:rPr>
          <w:rFonts w:ascii="Arial" w:hAnsi="Arial" w:cs="Arial"/>
          <w:sz w:val="22"/>
          <w:szCs w:val="22"/>
        </w:rPr>
        <w:tab/>
      </w:r>
      <w:r w:rsidRPr="00956F2D">
        <w:rPr>
          <w:rFonts w:ascii="Arial" w:hAnsi="Arial" w:cs="Arial"/>
          <w:sz w:val="22"/>
          <w:szCs w:val="22"/>
        </w:rPr>
        <w:t>Senatsverwaltung für Bil</w:t>
      </w:r>
      <w:r>
        <w:rPr>
          <w:rFonts w:ascii="Arial" w:hAnsi="Arial" w:cs="Arial"/>
          <w:sz w:val="22"/>
          <w:szCs w:val="22"/>
        </w:rPr>
        <w:t>dung, Jugend und Familie</w:t>
      </w:r>
    </w:p>
    <w:p w14:paraId="5A629315" w14:textId="77777777" w:rsidR="00677FDE" w:rsidRPr="00227F8A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14:paraId="12B176A8" w14:textId="77777777" w:rsidR="00677FDE" w:rsidRDefault="00677FDE" w:rsidP="00677FDE">
      <w:pPr>
        <w:ind w:left="283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Freundlich unterstützt von</w:t>
      </w:r>
      <w:r>
        <w:rPr>
          <w:rFonts w:ascii="Arial" w:hAnsi="Arial" w:cs="Arial"/>
          <w:sz w:val="22"/>
          <w:szCs w:val="22"/>
        </w:rPr>
        <w:tab/>
        <w:t xml:space="preserve">Getränke Hoffmann, Berliner Bäder-Betriebe, </w:t>
      </w:r>
    </w:p>
    <w:p w14:paraId="3D21BF55" w14:textId="77777777" w:rsidR="00677FDE" w:rsidRDefault="00677FDE" w:rsidP="00677FDE">
      <w:pPr>
        <w:ind w:left="283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GESOBAU</w:t>
      </w:r>
    </w:p>
    <w:p w14:paraId="52B5F17A" w14:textId="77777777" w:rsidR="00677FDE" w:rsidRPr="00227F8A" w:rsidRDefault="00677FDE" w:rsidP="00677FDE">
      <w:pPr>
        <w:jc w:val="both"/>
        <w:rPr>
          <w:rFonts w:ascii="Arial" w:hAnsi="Arial" w:cs="Arial"/>
          <w:sz w:val="12"/>
          <w:szCs w:val="12"/>
        </w:rPr>
      </w:pPr>
    </w:p>
    <w:p w14:paraId="28FDA7BE" w14:textId="77777777" w:rsidR="00677FDE" w:rsidRDefault="00677FDE" w:rsidP="00677FDE">
      <w:pPr>
        <w:ind w:left="2832" w:hanging="283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Präsentiert von</w:t>
      </w:r>
      <w:r>
        <w:rPr>
          <w:rFonts w:ascii="Arial" w:hAnsi="Arial" w:cs="Arial"/>
          <w:sz w:val="22"/>
          <w:szCs w:val="22"/>
        </w:rPr>
        <w:tab/>
        <w:t>Berliner Morgenpost</w:t>
      </w:r>
      <w:r w:rsidR="00856454">
        <w:rPr>
          <w:rFonts w:ascii="Arial" w:hAnsi="Arial" w:cs="Arial"/>
          <w:sz w:val="22"/>
          <w:szCs w:val="22"/>
        </w:rPr>
        <w:t>, rbb 88.8</w:t>
      </w:r>
    </w:p>
    <w:p w14:paraId="2618F65F" w14:textId="77777777" w:rsidR="00677FDE" w:rsidRPr="00336413" w:rsidRDefault="00677FDE" w:rsidP="00677FDE">
      <w:pPr>
        <w:tabs>
          <w:tab w:val="left" w:pos="709"/>
        </w:tabs>
        <w:jc w:val="both"/>
        <w:rPr>
          <w:rFonts w:ascii="Arial" w:hAnsi="Arial" w:cs="Arial"/>
          <w:sz w:val="12"/>
          <w:szCs w:val="12"/>
        </w:rPr>
      </w:pPr>
    </w:p>
    <w:p w14:paraId="26B065E4" w14:textId="77777777" w:rsidR="007A569F" w:rsidRDefault="00677FDE" w:rsidP="00677FDE">
      <w:pPr>
        <w:rPr>
          <w:rStyle w:val="Hyperlink"/>
          <w:rFonts w:ascii="Arial" w:hAnsi="Arial" w:cs="Arial"/>
          <w:b/>
          <w:sz w:val="22"/>
          <w:szCs w:val="22"/>
        </w:rPr>
      </w:pPr>
      <w:r w:rsidRPr="00CE7946">
        <w:rPr>
          <w:rFonts w:ascii="Arial" w:hAnsi="Arial" w:cs="Arial"/>
          <w:b/>
          <w:sz w:val="22"/>
          <w:szCs w:val="22"/>
        </w:rPr>
        <w:t xml:space="preserve">Mehr Informationen zum Berliner FamilienPass: </w:t>
      </w:r>
      <w:hyperlink r:id="rId16" w:history="1">
        <w:r w:rsidR="00E56D52">
          <w:rPr>
            <w:rStyle w:val="Hyperlink"/>
            <w:rFonts w:ascii="Arial" w:hAnsi="Arial" w:cs="Arial"/>
            <w:b/>
            <w:sz w:val="22"/>
            <w:szCs w:val="22"/>
          </w:rPr>
          <w:t>www.jugendkulturservice.de</w:t>
        </w:r>
      </w:hyperlink>
    </w:p>
    <w:p w14:paraId="5841AB53" w14:textId="77777777" w:rsidR="00677FDE" w:rsidRPr="00702E2C" w:rsidRDefault="00172F70" w:rsidP="0012192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Der Berliner FamilienPass 2020 – eine lohnende Investition:</w:t>
      </w:r>
      <w:r w:rsidR="009A5E6D" w:rsidRPr="009A5E6D">
        <w:t xml:space="preserve"> </w:t>
      </w:r>
    </w:p>
    <w:p w14:paraId="6A5684A3" w14:textId="77777777" w:rsidR="00677FDE" w:rsidRPr="004C1DD9" w:rsidRDefault="009A5E6D" w:rsidP="00121924">
      <w:pPr>
        <w:rPr>
          <w:rFonts w:ascii="Arial" w:hAnsi="Arial" w:cs="Arial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67C7D19" wp14:editId="40D7D9AF">
            <wp:simplePos x="0" y="0"/>
            <wp:positionH relativeFrom="column">
              <wp:posOffset>4885055</wp:posOffset>
            </wp:positionH>
            <wp:positionV relativeFrom="paragraph">
              <wp:posOffset>5715</wp:posOffset>
            </wp:positionV>
            <wp:extent cx="1692000" cy="799200"/>
            <wp:effectExtent l="0" t="0" r="3810" b="127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7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B5A3A" w14:textId="77777777" w:rsidR="00677FDE" w:rsidRDefault="00172F70" w:rsidP="001219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einmalige 6 € </w:t>
      </w:r>
      <w:r w:rsidR="00A6742E">
        <w:rPr>
          <w:rFonts w:ascii="Arial" w:hAnsi="Arial" w:cs="Arial"/>
          <w:sz w:val="22"/>
          <w:szCs w:val="22"/>
        </w:rPr>
        <w:t>erhalten Berliner Familien m</w:t>
      </w:r>
      <w:r w:rsidR="00E56D52">
        <w:rPr>
          <w:rFonts w:ascii="Arial" w:hAnsi="Arial" w:cs="Arial"/>
          <w:sz w:val="22"/>
          <w:szCs w:val="22"/>
        </w:rPr>
        <w:t>ehr als 500 f</w:t>
      </w:r>
      <w:r w:rsidR="00677FDE">
        <w:rPr>
          <w:rFonts w:ascii="Arial" w:hAnsi="Arial" w:cs="Arial"/>
          <w:sz w:val="22"/>
          <w:szCs w:val="22"/>
        </w:rPr>
        <w:t>amilienfreundliche Preisvorteile</w:t>
      </w:r>
      <w:r w:rsidR="00E56D52">
        <w:rPr>
          <w:rFonts w:ascii="Arial" w:hAnsi="Arial" w:cs="Arial"/>
          <w:sz w:val="22"/>
          <w:szCs w:val="22"/>
        </w:rPr>
        <w:t xml:space="preserve"> und Verlosungen aus den Rubriken Sport &amp; Spiel, Sehenswertes, Kultur, Familienleben und Außerhalb, wie z.B. </w:t>
      </w:r>
    </w:p>
    <w:p w14:paraId="5E3123F5" w14:textId="77777777" w:rsidR="001C3306" w:rsidRDefault="001C3306" w:rsidP="001C3306">
      <w:pPr>
        <w:numPr>
          <w:ilvl w:val="0"/>
          <w:numId w:val="2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Spitzensportveranstaltungen, Konzerte, Theater- und Kinovorstellungen</w:t>
      </w:r>
    </w:p>
    <w:p w14:paraId="1E3D5362" w14:textId="77777777" w:rsidR="00677FDE" w:rsidRPr="006A4946" w:rsidRDefault="00677FDE" w:rsidP="00121924">
      <w:pPr>
        <w:numPr>
          <w:ilvl w:val="0"/>
          <w:numId w:val="2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Schwimmbäder, Eisbahnen, Sport</w:t>
      </w:r>
      <w:r w:rsidR="00751A09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 und Freizeitaktivitäten</w:t>
      </w:r>
    </w:p>
    <w:p w14:paraId="31B4A73A" w14:textId="77777777" w:rsidR="00677FDE" w:rsidRDefault="00677FDE" w:rsidP="00121924">
      <w:pPr>
        <w:numPr>
          <w:ilvl w:val="0"/>
          <w:numId w:val="2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Schiffstouren, Sehenswürdigkeiten und Museen</w:t>
      </w:r>
      <w:r w:rsidR="001C3306">
        <w:rPr>
          <w:rFonts w:ascii="Arial" w:hAnsi="Arial" w:cs="Arial"/>
          <w:sz w:val="22"/>
          <w:szCs w:val="22"/>
        </w:rPr>
        <w:t>, Besuche im Tierpark und Zoo</w:t>
      </w:r>
    </w:p>
    <w:p w14:paraId="7A8020A0" w14:textId="77777777" w:rsidR="00677FDE" w:rsidRPr="00805603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14:paraId="2070A20C" w14:textId="77777777" w:rsidR="00677FDE" w:rsidRPr="00702E2C" w:rsidRDefault="00677FDE" w:rsidP="00121924">
      <w:pPr>
        <w:rPr>
          <w:rFonts w:ascii="Arial" w:hAnsi="Arial" w:cs="Arial"/>
          <w:b/>
          <w:sz w:val="22"/>
          <w:szCs w:val="22"/>
        </w:rPr>
      </w:pPr>
      <w:r w:rsidRPr="00702E2C">
        <w:rPr>
          <w:rFonts w:ascii="Arial" w:hAnsi="Arial" w:cs="Arial"/>
          <w:b/>
          <w:sz w:val="22"/>
          <w:szCs w:val="22"/>
        </w:rPr>
        <w:t>Empfehlungen für Familien:</w:t>
      </w:r>
    </w:p>
    <w:p w14:paraId="1C056D05" w14:textId="77777777" w:rsidR="00677FDE" w:rsidRPr="004C1DD9" w:rsidRDefault="00677FDE" w:rsidP="00121924">
      <w:pPr>
        <w:rPr>
          <w:rFonts w:ascii="Arial" w:hAnsi="Arial" w:cs="Arial"/>
          <w:sz w:val="12"/>
          <w:szCs w:val="12"/>
        </w:rPr>
      </w:pPr>
    </w:p>
    <w:p w14:paraId="1734174F" w14:textId="77777777" w:rsidR="00677FDE" w:rsidRPr="007D5EC2" w:rsidRDefault="00677FDE" w:rsidP="001219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besonderen Empfehlungen der FamilienPass-Redaktion zeigen, welche FamilienPass-Partner besonders familienfreundliche Preise gewähren. Alle Empfehlungen</w:t>
      </w:r>
      <w:r w:rsidR="00702E2C">
        <w:rPr>
          <w:rFonts w:ascii="Arial" w:hAnsi="Arial" w:cs="Arial"/>
          <w:sz w:val="22"/>
          <w:szCs w:val="22"/>
        </w:rPr>
        <w:t xml:space="preserve"> sind am Anfang</w:t>
      </w:r>
      <w:r>
        <w:rPr>
          <w:rFonts w:ascii="Arial" w:hAnsi="Arial" w:cs="Arial"/>
          <w:sz w:val="22"/>
          <w:szCs w:val="22"/>
        </w:rPr>
        <w:t xml:space="preserve"> einer Rubrik</w:t>
      </w:r>
      <w:r w:rsidR="00702E2C">
        <w:rPr>
          <w:rFonts w:ascii="Arial" w:hAnsi="Arial" w:cs="Arial"/>
          <w:sz w:val="22"/>
          <w:szCs w:val="22"/>
        </w:rPr>
        <w:t xml:space="preserve"> als Übersicht</w:t>
      </w:r>
      <w:r>
        <w:rPr>
          <w:rFonts w:ascii="Arial" w:hAnsi="Arial" w:cs="Arial"/>
          <w:sz w:val="22"/>
          <w:szCs w:val="22"/>
        </w:rPr>
        <w:t xml:space="preserve"> zusammengestellt.</w:t>
      </w:r>
    </w:p>
    <w:p w14:paraId="446EF7E8" w14:textId="77777777" w:rsidR="00677FDE" w:rsidRPr="009600B1" w:rsidRDefault="00677FDE" w:rsidP="00121924">
      <w:pPr>
        <w:rPr>
          <w:rFonts w:ascii="Arial" w:hAnsi="Arial" w:cs="Arial"/>
          <w:sz w:val="12"/>
          <w:szCs w:val="12"/>
          <w:u w:val="single"/>
        </w:rPr>
      </w:pPr>
    </w:p>
    <w:p w14:paraId="702960AF" w14:textId="77777777" w:rsidR="00677FDE" w:rsidRPr="00702E2C" w:rsidRDefault="00677FDE" w:rsidP="00121924">
      <w:pPr>
        <w:rPr>
          <w:rFonts w:ascii="Arial" w:hAnsi="Arial" w:cs="Arial"/>
          <w:b/>
          <w:sz w:val="22"/>
          <w:szCs w:val="22"/>
        </w:rPr>
      </w:pPr>
      <w:r w:rsidRPr="00702E2C">
        <w:rPr>
          <w:rFonts w:ascii="Arial" w:hAnsi="Arial" w:cs="Arial"/>
          <w:b/>
          <w:sz w:val="22"/>
          <w:szCs w:val="22"/>
        </w:rPr>
        <w:t>„Mit FamilienPass“ öffnet Türen:</w:t>
      </w:r>
      <w:bookmarkStart w:id="0" w:name="_GoBack"/>
      <w:bookmarkEnd w:id="0"/>
    </w:p>
    <w:p w14:paraId="7E6F1EDE" w14:textId="77777777" w:rsidR="00677FDE" w:rsidRPr="004C1DD9" w:rsidRDefault="00677FDE" w:rsidP="00121924">
      <w:pPr>
        <w:rPr>
          <w:rFonts w:ascii="Arial" w:hAnsi="Arial" w:cs="Arial"/>
          <w:sz w:val="12"/>
          <w:szCs w:val="12"/>
        </w:rPr>
      </w:pPr>
    </w:p>
    <w:p w14:paraId="08003040" w14:textId="77777777" w:rsidR="00702E2C" w:rsidRDefault="003C4CD9" w:rsidP="001219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Und das heißt für Familien: </w:t>
      </w:r>
      <w:r w:rsidR="00702E2C">
        <w:rPr>
          <w:rFonts w:ascii="Arial" w:hAnsi="Arial" w:cs="Arial"/>
          <w:sz w:val="22"/>
          <w:szCs w:val="22"/>
        </w:rPr>
        <w:t>Mit 300 Preisvorteilen von 20 – 50 % und mehr</w:t>
      </w:r>
      <w:r w:rsidR="00702E2C">
        <w:rPr>
          <w:rFonts w:ascii="Arial" w:hAnsi="Arial" w:cs="Arial"/>
          <w:sz w:val="22"/>
          <w:szCs w:val="22"/>
        </w:rPr>
        <w:br/>
      </w:r>
      <w:r w:rsidR="00677FDE">
        <w:rPr>
          <w:rFonts w:ascii="Arial" w:hAnsi="Arial" w:cs="Arial"/>
          <w:sz w:val="22"/>
          <w:szCs w:val="22"/>
        </w:rPr>
        <w:t xml:space="preserve">Berlin und das Umland erleben. </w:t>
      </w:r>
      <w:r w:rsidR="00677FDE" w:rsidRPr="00384747">
        <w:rPr>
          <w:rFonts w:ascii="Arial" w:hAnsi="Arial" w:cs="Arial"/>
          <w:sz w:val="22"/>
          <w:szCs w:val="22"/>
        </w:rPr>
        <w:t>T</w:t>
      </w:r>
      <w:r w:rsidR="00677FDE">
        <w:rPr>
          <w:rFonts w:ascii="Arial" w:hAnsi="Arial" w:cs="Arial"/>
          <w:sz w:val="22"/>
          <w:szCs w:val="22"/>
        </w:rPr>
        <w:t xml:space="preserve">eilweise sogar kostenlos für die Eltern bzw. </w:t>
      </w:r>
    </w:p>
    <w:p w14:paraId="0A47B5A2" w14:textId="77777777" w:rsidR="00677FDE" w:rsidRDefault="00677FDE" w:rsidP="001219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alle</w:t>
      </w:r>
      <w:r w:rsidRPr="00384747">
        <w:rPr>
          <w:rFonts w:ascii="Arial" w:hAnsi="Arial" w:cs="Arial"/>
          <w:sz w:val="22"/>
          <w:szCs w:val="22"/>
        </w:rPr>
        <w:t xml:space="preserve"> Kinder. </w:t>
      </w:r>
      <w:r w:rsidR="00172F70">
        <w:rPr>
          <w:rFonts w:ascii="Arial" w:hAnsi="Arial" w:cs="Arial"/>
          <w:sz w:val="22"/>
          <w:szCs w:val="22"/>
        </w:rPr>
        <w:t>Viele Preisvorteile können mehrfach genutzt werden.</w:t>
      </w:r>
    </w:p>
    <w:p w14:paraId="7C0FCC08" w14:textId="77777777" w:rsidR="00677FDE" w:rsidRPr="00805603" w:rsidRDefault="00677FDE" w:rsidP="00121924">
      <w:pPr>
        <w:rPr>
          <w:rFonts w:ascii="Arial" w:hAnsi="Arial" w:cs="Arial"/>
          <w:sz w:val="12"/>
          <w:szCs w:val="12"/>
        </w:rPr>
      </w:pPr>
    </w:p>
    <w:p w14:paraId="05135A5A" w14:textId="77777777" w:rsidR="00677FDE" w:rsidRPr="00702E2C" w:rsidRDefault="00677FDE" w:rsidP="00121924">
      <w:pPr>
        <w:rPr>
          <w:rFonts w:ascii="Arial" w:hAnsi="Arial" w:cs="Arial"/>
          <w:b/>
          <w:sz w:val="22"/>
          <w:szCs w:val="22"/>
        </w:rPr>
      </w:pPr>
      <w:r w:rsidRPr="00702E2C">
        <w:rPr>
          <w:rFonts w:ascii="Arial" w:hAnsi="Arial" w:cs="Arial"/>
          <w:b/>
          <w:sz w:val="22"/>
          <w:szCs w:val="22"/>
        </w:rPr>
        <w:t>Verlosungen: (jeden Mo</w:t>
      </w:r>
      <w:r w:rsidR="003C4CD9" w:rsidRPr="00702E2C">
        <w:rPr>
          <w:rFonts w:ascii="Arial" w:hAnsi="Arial" w:cs="Arial"/>
          <w:b/>
          <w:sz w:val="22"/>
          <w:szCs w:val="22"/>
        </w:rPr>
        <w:t>nat von Januar bis Dezember 20</w:t>
      </w:r>
      <w:r w:rsidR="00702E2C">
        <w:rPr>
          <w:rFonts w:ascii="Arial" w:hAnsi="Arial" w:cs="Arial"/>
          <w:b/>
          <w:sz w:val="22"/>
          <w:szCs w:val="22"/>
        </w:rPr>
        <w:t>20</w:t>
      </w:r>
      <w:r w:rsidRPr="00702E2C">
        <w:rPr>
          <w:rFonts w:ascii="Arial" w:hAnsi="Arial" w:cs="Arial"/>
          <w:b/>
          <w:sz w:val="22"/>
          <w:szCs w:val="22"/>
        </w:rPr>
        <w:t>)</w:t>
      </w:r>
    </w:p>
    <w:p w14:paraId="527DE385" w14:textId="77777777" w:rsidR="00677FDE" w:rsidRPr="004C1DD9" w:rsidRDefault="00677FDE" w:rsidP="00121924">
      <w:pPr>
        <w:rPr>
          <w:rFonts w:ascii="Arial" w:hAnsi="Arial" w:cs="Arial"/>
          <w:sz w:val="12"/>
          <w:szCs w:val="12"/>
        </w:rPr>
      </w:pPr>
    </w:p>
    <w:p w14:paraId="428E4154" w14:textId="77777777" w:rsidR="00677FDE" w:rsidRPr="00564501" w:rsidRDefault="00702E2C" w:rsidP="00702E2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Jeden Monat werden kostenfreie Plätze zu </w:t>
      </w:r>
      <w:r w:rsidR="00677FDE">
        <w:rPr>
          <w:rFonts w:ascii="Arial" w:hAnsi="Arial" w:cs="Arial"/>
          <w:sz w:val="22"/>
          <w:szCs w:val="22"/>
        </w:rPr>
        <w:t>Tage</w:t>
      </w:r>
      <w:r w:rsidR="00A21773">
        <w:rPr>
          <w:rFonts w:ascii="Arial" w:hAnsi="Arial" w:cs="Arial"/>
          <w:sz w:val="22"/>
          <w:szCs w:val="22"/>
        </w:rPr>
        <w:t>sausflüge</w:t>
      </w:r>
      <w:r>
        <w:rPr>
          <w:rFonts w:ascii="Arial" w:hAnsi="Arial" w:cs="Arial"/>
          <w:sz w:val="22"/>
          <w:szCs w:val="22"/>
        </w:rPr>
        <w:t>n</w:t>
      </w:r>
      <w:r w:rsidR="00A21773">
        <w:rPr>
          <w:rFonts w:ascii="Arial" w:hAnsi="Arial" w:cs="Arial"/>
          <w:sz w:val="22"/>
          <w:szCs w:val="22"/>
        </w:rPr>
        <w:t>, Führungen, Workshops und</w:t>
      </w:r>
      <w:r w:rsidR="00677FDE">
        <w:rPr>
          <w:rFonts w:ascii="Arial" w:hAnsi="Arial" w:cs="Arial"/>
          <w:sz w:val="22"/>
          <w:szCs w:val="22"/>
        </w:rPr>
        <w:t xml:space="preserve"> Schiffs</w:t>
      </w:r>
      <w:r w:rsidR="00A21773">
        <w:rPr>
          <w:rFonts w:ascii="Arial" w:hAnsi="Arial" w:cs="Arial"/>
          <w:sz w:val="22"/>
          <w:szCs w:val="22"/>
        </w:rPr>
        <w:t>touren sowie</w:t>
      </w:r>
      <w:r w:rsidR="00677FDE" w:rsidRPr="0009111C">
        <w:rPr>
          <w:rFonts w:ascii="Arial" w:hAnsi="Arial" w:cs="Arial"/>
          <w:sz w:val="22"/>
          <w:szCs w:val="22"/>
        </w:rPr>
        <w:t xml:space="preserve"> Freikarten</w:t>
      </w:r>
      <w:r w:rsidR="00677FDE">
        <w:rPr>
          <w:rFonts w:ascii="Arial" w:hAnsi="Arial" w:cs="Arial"/>
          <w:sz w:val="22"/>
          <w:szCs w:val="22"/>
        </w:rPr>
        <w:t xml:space="preserve"> zu Kultur-, Sport- und Showevents</w:t>
      </w:r>
      <w:r>
        <w:rPr>
          <w:rFonts w:ascii="Arial" w:hAnsi="Arial" w:cs="Arial"/>
          <w:sz w:val="22"/>
          <w:szCs w:val="22"/>
        </w:rPr>
        <w:t xml:space="preserve"> verlost.</w:t>
      </w:r>
    </w:p>
    <w:p w14:paraId="666D0F73" w14:textId="77777777" w:rsidR="00677FDE" w:rsidRPr="009600B1" w:rsidRDefault="00677FDE" w:rsidP="00121924">
      <w:pPr>
        <w:rPr>
          <w:rFonts w:ascii="Arial" w:hAnsi="Arial" w:cs="Arial"/>
          <w:sz w:val="12"/>
          <w:szCs w:val="12"/>
        </w:rPr>
      </w:pPr>
    </w:p>
    <w:p w14:paraId="00F6AA1D" w14:textId="77777777" w:rsidR="00677FDE" w:rsidRPr="00702E2C" w:rsidRDefault="00677FDE" w:rsidP="00121924">
      <w:pPr>
        <w:rPr>
          <w:rFonts w:ascii="Arial" w:hAnsi="Arial" w:cs="Arial"/>
          <w:b/>
          <w:sz w:val="22"/>
          <w:szCs w:val="22"/>
        </w:rPr>
      </w:pPr>
      <w:r w:rsidRPr="00702E2C">
        <w:rPr>
          <w:rFonts w:ascii="Arial" w:hAnsi="Arial" w:cs="Arial"/>
          <w:b/>
          <w:sz w:val="22"/>
          <w:szCs w:val="22"/>
        </w:rPr>
        <w:t>Entscheidung leicht gemacht:</w:t>
      </w:r>
      <w:r w:rsidR="000926F7" w:rsidRPr="00702E2C">
        <w:rPr>
          <w:rFonts w:eastAsia="Times New Roman"/>
          <w:b/>
          <w:snapToGrid w:val="0"/>
          <w:color w:val="000000"/>
          <w:w w:val="0"/>
          <w:sz w:val="0"/>
          <w:szCs w:val="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1E8CD44" w14:textId="77777777" w:rsidR="00677FDE" w:rsidRPr="004C1DD9" w:rsidRDefault="00677FDE" w:rsidP="00121924">
      <w:pPr>
        <w:rPr>
          <w:rFonts w:ascii="Arial" w:hAnsi="Arial" w:cs="Arial"/>
          <w:sz w:val="12"/>
          <w:szCs w:val="12"/>
        </w:rPr>
      </w:pPr>
    </w:p>
    <w:p w14:paraId="2B175C0F" w14:textId="77777777" w:rsidR="00677FDE" w:rsidRPr="00B153E3" w:rsidRDefault="00677FDE" w:rsidP="00121924">
      <w:pPr>
        <w:spacing w:after="120"/>
        <w:rPr>
          <w:rFonts w:ascii="Arial" w:hAnsi="Arial" w:cs="Arial"/>
          <w:sz w:val="22"/>
          <w:szCs w:val="22"/>
        </w:rPr>
      </w:pPr>
      <w:r w:rsidRPr="00B153E3">
        <w:rPr>
          <w:rFonts w:ascii="Arial" w:hAnsi="Arial" w:cs="Arial"/>
          <w:sz w:val="22"/>
          <w:szCs w:val="22"/>
        </w:rPr>
        <w:t xml:space="preserve">Alle FamilienPass-Angebote </w:t>
      </w:r>
      <w:r>
        <w:rPr>
          <w:rFonts w:ascii="Arial" w:hAnsi="Arial" w:cs="Arial"/>
          <w:sz w:val="22"/>
          <w:szCs w:val="22"/>
        </w:rPr>
        <w:t>sind im Internet als Musterseiten einsehbar. Dadurch kann sich jede Familie in Ruhe über alle Vorteile des Passes informieren.</w:t>
      </w:r>
    </w:p>
    <w:p w14:paraId="3A336CD3" w14:textId="77777777" w:rsidR="00677FDE" w:rsidRDefault="00121924" w:rsidP="00121924">
      <w:pPr>
        <w:numPr>
          <w:ilvl w:val="0"/>
          <w:numId w:val="2"/>
        </w:numPr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300</w:t>
      </w:r>
      <w:r w:rsidR="00677FDE">
        <w:rPr>
          <w:rFonts w:ascii="Arial" w:hAnsi="Arial" w:cs="Arial"/>
          <w:sz w:val="22"/>
          <w:szCs w:val="22"/>
        </w:rPr>
        <w:t xml:space="preserve"> familienfreundliche Preisvorteile (</w:t>
      </w:r>
      <w:hyperlink r:id="rId18" w:history="1">
        <w:r w:rsidR="00702E2C">
          <w:rPr>
            <w:rStyle w:val="Hyperlink"/>
            <w:rFonts w:ascii="Arial" w:hAnsi="Arial" w:cs="Arial"/>
            <w:sz w:val="22"/>
            <w:szCs w:val="22"/>
          </w:rPr>
          <w:t>PDF, 2,5 MB</w:t>
        </w:r>
      </w:hyperlink>
      <w:r w:rsidR="00677FDE">
        <w:rPr>
          <w:rFonts w:ascii="Arial" w:hAnsi="Arial" w:cs="Arial"/>
          <w:sz w:val="22"/>
          <w:szCs w:val="22"/>
        </w:rPr>
        <w:t>)</w:t>
      </w:r>
    </w:p>
    <w:p w14:paraId="61E2B3C7" w14:textId="77777777" w:rsidR="00677FDE" w:rsidRPr="002126F3" w:rsidRDefault="00677FDE" w:rsidP="00121924">
      <w:pPr>
        <w:numPr>
          <w:ilvl w:val="0"/>
          <w:numId w:val="2"/>
        </w:numPr>
        <w:spacing w:after="120"/>
        <w:rPr>
          <w:rFonts w:ascii="Arial" w:hAnsi="Arial" w:cs="Arial"/>
          <w:sz w:val="22"/>
          <w:szCs w:val="22"/>
        </w:rPr>
      </w:pPr>
      <w:r w:rsidRPr="002126F3">
        <w:rPr>
          <w:rFonts w:ascii="Arial" w:hAnsi="Arial" w:cs="Arial"/>
          <w:sz w:val="22"/>
          <w:szCs w:val="22"/>
        </w:rPr>
        <w:t>200 Verlosungen</w:t>
      </w:r>
      <w:r w:rsidR="00121924">
        <w:rPr>
          <w:rFonts w:ascii="Arial" w:hAnsi="Arial" w:cs="Arial"/>
          <w:sz w:val="22"/>
          <w:szCs w:val="22"/>
        </w:rPr>
        <w:t xml:space="preserve"> zu Familienaktionen</w:t>
      </w:r>
      <w:r w:rsidRPr="002126F3">
        <w:rPr>
          <w:rFonts w:ascii="Arial" w:hAnsi="Arial" w:cs="Arial"/>
          <w:sz w:val="22"/>
          <w:szCs w:val="22"/>
        </w:rPr>
        <w:t xml:space="preserve"> das ganze Jahr über</w:t>
      </w:r>
      <w:r>
        <w:rPr>
          <w:rFonts w:ascii="Arial" w:hAnsi="Arial" w:cs="Arial"/>
          <w:sz w:val="22"/>
          <w:szCs w:val="22"/>
        </w:rPr>
        <w:t xml:space="preserve"> (</w:t>
      </w:r>
      <w:hyperlink r:id="rId19" w:history="1">
        <w:r w:rsidR="00702E2C">
          <w:rPr>
            <w:rStyle w:val="Hyperlink"/>
            <w:rFonts w:ascii="Arial" w:hAnsi="Arial" w:cs="Arial"/>
            <w:sz w:val="22"/>
            <w:szCs w:val="22"/>
          </w:rPr>
          <w:t>PDF, 240 KB</w:t>
        </w:r>
      </w:hyperlink>
      <w:r>
        <w:rPr>
          <w:rFonts w:ascii="Arial" w:hAnsi="Arial" w:cs="Arial"/>
          <w:sz w:val="22"/>
          <w:szCs w:val="22"/>
        </w:rPr>
        <w:t>)</w:t>
      </w:r>
      <w:r w:rsidRPr="00CE7946">
        <w:rPr>
          <w:rFonts w:ascii="Arial" w:hAnsi="Arial" w:cs="Arial"/>
          <w:noProof/>
          <w:sz w:val="22"/>
          <w:szCs w:val="22"/>
          <w:u w:val="single"/>
        </w:rPr>
        <w:t xml:space="preserve"> </w:t>
      </w:r>
    </w:p>
    <w:p w14:paraId="5117C8A3" w14:textId="77777777" w:rsidR="00677FDE" w:rsidRPr="00CC4FE7" w:rsidRDefault="00677FDE" w:rsidP="00121924">
      <w:pPr>
        <w:rPr>
          <w:rFonts w:ascii="Arial" w:hAnsi="Arial" w:cs="Arial"/>
          <w:sz w:val="22"/>
          <w:szCs w:val="22"/>
        </w:rPr>
      </w:pPr>
    </w:p>
    <w:p w14:paraId="1878EBE9" w14:textId="77777777" w:rsidR="00677FDE" w:rsidRPr="003E7ABD" w:rsidRDefault="009A5E6D" w:rsidP="00121924">
      <w:pPr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3C6F1DB" wp14:editId="72392BE2">
            <wp:simplePos x="0" y="0"/>
            <wp:positionH relativeFrom="rightMargin">
              <wp:align>left</wp:align>
            </wp:positionH>
            <wp:positionV relativeFrom="paragraph">
              <wp:posOffset>10795</wp:posOffset>
            </wp:positionV>
            <wp:extent cx="1440000" cy="1328400"/>
            <wp:effectExtent l="0" t="0" r="8255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42E">
        <w:rPr>
          <w:rFonts w:ascii="Arial" w:hAnsi="Arial" w:cs="Arial"/>
          <w:b/>
          <w:sz w:val="22"/>
          <w:szCs w:val="22"/>
        </w:rPr>
        <w:t>300 Preisvorteile v</w:t>
      </w:r>
      <w:r w:rsidR="00172F70">
        <w:rPr>
          <w:rFonts w:ascii="Arial" w:hAnsi="Arial" w:cs="Arial"/>
          <w:b/>
          <w:sz w:val="22"/>
          <w:szCs w:val="22"/>
        </w:rPr>
        <w:t>on ALBA bis zum Zoo</w:t>
      </w:r>
      <w:r w:rsidR="00A6742E">
        <w:rPr>
          <w:rFonts w:ascii="Arial" w:hAnsi="Arial" w:cs="Arial"/>
          <w:b/>
          <w:sz w:val="22"/>
          <w:szCs w:val="22"/>
        </w:rPr>
        <w:t xml:space="preserve"> – eine Auswahl:</w:t>
      </w:r>
      <w:r w:rsidRPr="009A5E6D">
        <w:t xml:space="preserve"> </w:t>
      </w:r>
    </w:p>
    <w:p w14:paraId="71FF0330" w14:textId="77777777" w:rsidR="003C4CD9" w:rsidRPr="00105759" w:rsidRDefault="003C4CD9" w:rsidP="00121924">
      <w:pPr>
        <w:rPr>
          <w:rFonts w:ascii="Arial" w:hAnsi="Arial" w:cs="Arial"/>
          <w:sz w:val="12"/>
          <w:szCs w:val="12"/>
        </w:rPr>
      </w:pPr>
    </w:p>
    <w:p w14:paraId="5F2A3575" w14:textId="77777777" w:rsidR="00A80F0F" w:rsidRDefault="00A80F0F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80F0F">
        <w:rPr>
          <w:rFonts w:ascii="Arial" w:hAnsi="Arial" w:cs="Arial"/>
          <w:b/>
          <w:sz w:val="22"/>
          <w:szCs w:val="22"/>
        </w:rPr>
        <w:t>2 Karten zum Preis für 1</w:t>
      </w:r>
      <w:r w:rsidRPr="00A80F0F">
        <w:rPr>
          <w:rFonts w:ascii="Arial" w:hAnsi="Arial" w:cs="Arial"/>
          <w:sz w:val="22"/>
          <w:szCs w:val="22"/>
        </w:rPr>
        <w:t xml:space="preserve"> bei Basketball der Spitzenklasse mit ALBA Berlin</w:t>
      </w:r>
    </w:p>
    <w:p w14:paraId="7151AE6E" w14:textId="77777777" w:rsidR="00A80F0F" w:rsidRPr="00A80F0F" w:rsidRDefault="00A80F0F" w:rsidP="00172F70">
      <w:pPr>
        <w:numPr>
          <w:ilvl w:val="0"/>
          <w:numId w:val="2"/>
        </w:numPr>
        <w:spacing w:after="120"/>
        <w:ind w:hanging="357"/>
        <w:rPr>
          <w:rFonts w:ascii="Arial" w:hAnsi="Arial"/>
          <w:sz w:val="22"/>
          <w:szCs w:val="22"/>
        </w:rPr>
      </w:pPr>
      <w:r w:rsidRPr="00A80F0F">
        <w:rPr>
          <w:rFonts w:ascii="Arial" w:hAnsi="Arial" w:cs="Arial"/>
          <w:b/>
          <w:sz w:val="22"/>
          <w:szCs w:val="22"/>
        </w:rPr>
        <w:t xml:space="preserve">3x freien Eintritt für </w:t>
      </w:r>
      <w:r>
        <w:rPr>
          <w:rFonts w:ascii="Arial" w:hAnsi="Arial" w:cs="Arial"/>
          <w:b/>
          <w:sz w:val="22"/>
          <w:szCs w:val="22"/>
        </w:rPr>
        <w:t>die</w:t>
      </w:r>
      <w:r w:rsidRPr="00A80F0F">
        <w:rPr>
          <w:rFonts w:ascii="Arial" w:hAnsi="Arial" w:cs="Arial"/>
          <w:b/>
          <w:sz w:val="22"/>
          <w:szCs w:val="22"/>
        </w:rPr>
        <w:t xml:space="preserve"> Kinder</w:t>
      </w:r>
      <w:r w:rsidRPr="00357EB0">
        <w:rPr>
          <w:rFonts w:ascii="Arial" w:hAnsi="Arial" w:cs="Arial"/>
          <w:sz w:val="22"/>
          <w:szCs w:val="22"/>
        </w:rPr>
        <w:t xml:space="preserve"> (statt 3,50 €) </w:t>
      </w:r>
      <w:r w:rsidRPr="00A80F0F">
        <w:rPr>
          <w:rFonts w:ascii="Arial" w:hAnsi="Arial" w:cs="Arial"/>
          <w:sz w:val="22"/>
          <w:szCs w:val="22"/>
        </w:rPr>
        <w:t>in der Alten Eisbahn Lankwitz</w:t>
      </w:r>
    </w:p>
    <w:p w14:paraId="659DA580" w14:textId="77777777" w:rsidR="00A80F0F" w:rsidRPr="00A80F0F" w:rsidRDefault="00A80F0F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80F0F">
        <w:rPr>
          <w:rFonts w:ascii="Arial" w:hAnsi="Arial" w:cs="Arial"/>
          <w:b/>
          <w:sz w:val="22"/>
          <w:szCs w:val="22"/>
        </w:rPr>
        <w:t xml:space="preserve">3x Eintritt frei für </w:t>
      </w:r>
      <w:r>
        <w:rPr>
          <w:rFonts w:ascii="Arial" w:hAnsi="Arial" w:cs="Arial"/>
          <w:b/>
          <w:sz w:val="22"/>
          <w:szCs w:val="22"/>
        </w:rPr>
        <w:t>die</w:t>
      </w:r>
      <w:r w:rsidRPr="00A80F0F">
        <w:rPr>
          <w:rFonts w:ascii="Arial" w:hAnsi="Arial" w:cs="Arial"/>
          <w:b/>
          <w:sz w:val="22"/>
          <w:szCs w:val="22"/>
        </w:rPr>
        <w:t xml:space="preserve"> Kinder</w:t>
      </w:r>
      <w:r w:rsidRPr="00A80F0F">
        <w:rPr>
          <w:rFonts w:ascii="Arial" w:hAnsi="Arial" w:cs="Arial"/>
          <w:sz w:val="22"/>
          <w:szCs w:val="22"/>
        </w:rPr>
        <w:t xml:space="preserve"> beim Familienbesuch der Berliner Bäder-Betriebe</w:t>
      </w:r>
    </w:p>
    <w:p w14:paraId="6BE2FCEF" w14:textId="77777777" w:rsidR="00357EB0" w:rsidRPr="00A80F0F" w:rsidRDefault="00357EB0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80F0F">
        <w:rPr>
          <w:rFonts w:ascii="Arial" w:hAnsi="Arial" w:cs="Arial"/>
          <w:b/>
          <w:sz w:val="22"/>
          <w:szCs w:val="22"/>
        </w:rPr>
        <w:t xml:space="preserve">1 Kind frei </w:t>
      </w:r>
      <w:r w:rsidRPr="00A80F0F">
        <w:rPr>
          <w:rFonts w:ascii="Arial" w:hAnsi="Arial" w:cs="Arial"/>
          <w:sz w:val="22"/>
          <w:szCs w:val="22"/>
        </w:rPr>
        <w:t>(statt 9,50 €) bei einem voll zahlenden Erwachsenen bei Dalí – Die Ausstellung am Potsdamer Platz</w:t>
      </w:r>
    </w:p>
    <w:p w14:paraId="7E0E4A11" w14:textId="77777777" w:rsidR="00A80F0F" w:rsidRPr="00A80F0F" w:rsidRDefault="00172F70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mind. </w:t>
      </w:r>
      <w:r w:rsidR="00A80F0F" w:rsidRPr="00A80F0F">
        <w:rPr>
          <w:rFonts w:ascii="Arial" w:hAnsi="Arial" w:cs="Arial"/>
          <w:b/>
          <w:sz w:val="22"/>
          <w:szCs w:val="22"/>
        </w:rPr>
        <w:t xml:space="preserve">7,50 € </w:t>
      </w:r>
      <w:r>
        <w:rPr>
          <w:rFonts w:ascii="Arial" w:hAnsi="Arial" w:cs="Arial"/>
          <w:b/>
          <w:sz w:val="22"/>
          <w:szCs w:val="22"/>
        </w:rPr>
        <w:t>Preisvorteil</w:t>
      </w:r>
      <w:r w:rsidR="00A80F0F" w:rsidRPr="00A80F0F">
        <w:rPr>
          <w:rFonts w:ascii="Arial" w:hAnsi="Arial" w:cs="Arial"/>
          <w:sz w:val="22"/>
          <w:szCs w:val="22"/>
        </w:rPr>
        <w:t xml:space="preserve"> bei einer </w:t>
      </w:r>
      <w:r>
        <w:rPr>
          <w:rFonts w:ascii="Arial" w:hAnsi="Arial" w:cs="Arial"/>
          <w:sz w:val="22"/>
          <w:szCs w:val="22"/>
        </w:rPr>
        <w:t xml:space="preserve">spannenden </w:t>
      </w:r>
      <w:r w:rsidR="00A80F0F" w:rsidRPr="00A80F0F">
        <w:rPr>
          <w:rFonts w:ascii="Arial" w:hAnsi="Arial" w:cs="Arial"/>
          <w:sz w:val="22"/>
          <w:szCs w:val="22"/>
        </w:rPr>
        <w:t>Großstadtjagd mit FOXTRAIL</w:t>
      </w:r>
    </w:p>
    <w:p w14:paraId="053C6817" w14:textId="77777777" w:rsidR="00A80F0F" w:rsidRDefault="00A80F0F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80F0F">
        <w:rPr>
          <w:rFonts w:ascii="Arial" w:hAnsi="Arial" w:cs="Arial"/>
          <w:b/>
          <w:sz w:val="22"/>
          <w:szCs w:val="22"/>
        </w:rPr>
        <w:t>1 Kind frei</w:t>
      </w:r>
      <w:r w:rsidRPr="00A80F0F">
        <w:rPr>
          <w:rFonts w:ascii="Arial" w:hAnsi="Arial" w:cs="Arial"/>
          <w:sz w:val="22"/>
          <w:szCs w:val="22"/>
        </w:rPr>
        <w:t xml:space="preserve"> (statt 10</w:t>
      </w:r>
      <w:r w:rsidR="00357EB0">
        <w:rPr>
          <w:rFonts w:ascii="Arial" w:hAnsi="Arial" w:cs="Arial"/>
          <w:sz w:val="22"/>
          <w:szCs w:val="22"/>
        </w:rPr>
        <w:t xml:space="preserve"> €/</w:t>
      </w:r>
      <w:r w:rsidRPr="00A80F0F">
        <w:rPr>
          <w:rFonts w:ascii="Arial" w:hAnsi="Arial" w:cs="Arial"/>
          <w:sz w:val="22"/>
          <w:szCs w:val="22"/>
        </w:rPr>
        <w:t>7</w:t>
      </w:r>
      <w:r w:rsidR="00357EB0">
        <w:rPr>
          <w:rFonts w:ascii="Arial" w:hAnsi="Arial" w:cs="Arial"/>
          <w:sz w:val="22"/>
          <w:szCs w:val="22"/>
        </w:rPr>
        <w:t xml:space="preserve"> </w:t>
      </w:r>
      <w:r w:rsidRPr="00A80F0F">
        <w:rPr>
          <w:rFonts w:ascii="Arial" w:hAnsi="Arial" w:cs="Arial"/>
          <w:sz w:val="22"/>
          <w:szCs w:val="22"/>
        </w:rPr>
        <w:t xml:space="preserve">€) </w:t>
      </w:r>
      <w:proofErr w:type="gramStart"/>
      <w:r w:rsidRPr="00A80F0F">
        <w:rPr>
          <w:rFonts w:ascii="Arial" w:hAnsi="Arial" w:cs="Arial"/>
          <w:sz w:val="22"/>
          <w:szCs w:val="22"/>
        </w:rPr>
        <w:t>pro zahlendem Erwachsenen</w:t>
      </w:r>
      <w:proofErr w:type="gramEnd"/>
      <w:r w:rsidRPr="00A80F0F">
        <w:rPr>
          <w:rFonts w:ascii="Arial" w:hAnsi="Arial" w:cs="Arial"/>
          <w:sz w:val="22"/>
          <w:szCs w:val="22"/>
        </w:rPr>
        <w:t xml:space="preserve"> im Flughafen Tempelhof</w:t>
      </w:r>
    </w:p>
    <w:p w14:paraId="7971DBD8" w14:textId="77777777" w:rsidR="00A6742E" w:rsidRPr="00A80F0F" w:rsidRDefault="00A6742E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5 € Rabatt </w:t>
      </w:r>
      <w:r w:rsidRPr="00A6742E">
        <w:rPr>
          <w:rFonts w:ascii="Arial" w:hAnsi="Arial" w:cs="Arial"/>
          <w:sz w:val="22"/>
          <w:szCs w:val="22"/>
        </w:rPr>
        <w:t xml:space="preserve">auf das Familienticket im </w:t>
      </w:r>
      <w:proofErr w:type="spellStart"/>
      <w:r w:rsidRPr="00A6742E">
        <w:rPr>
          <w:rFonts w:ascii="Arial" w:hAnsi="Arial" w:cs="Arial"/>
          <w:sz w:val="22"/>
          <w:szCs w:val="22"/>
        </w:rPr>
        <w:t>Illuseum</w:t>
      </w:r>
      <w:proofErr w:type="spellEnd"/>
      <w:r w:rsidRPr="00A6742E">
        <w:rPr>
          <w:rFonts w:ascii="Arial" w:hAnsi="Arial" w:cs="Arial"/>
          <w:sz w:val="22"/>
          <w:szCs w:val="22"/>
        </w:rPr>
        <w:t xml:space="preserve"> Berlin</w:t>
      </w:r>
    </w:p>
    <w:p w14:paraId="200BF517" w14:textId="77777777" w:rsidR="00357EB0" w:rsidRPr="00357EB0" w:rsidRDefault="00357EB0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80F0F">
        <w:rPr>
          <w:rFonts w:ascii="Arial" w:hAnsi="Arial" w:cs="Arial"/>
          <w:b/>
          <w:sz w:val="22"/>
          <w:szCs w:val="22"/>
        </w:rPr>
        <w:t>7 € sparen</w:t>
      </w:r>
      <w:r w:rsidRPr="00A80F0F">
        <w:rPr>
          <w:rFonts w:ascii="Arial" w:hAnsi="Arial" w:cs="Arial"/>
          <w:sz w:val="22"/>
          <w:szCs w:val="22"/>
        </w:rPr>
        <w:t xml:space="preserve"> pro Familie beim Kinderkino-</w:t>
      </w:r>
      <w:proofErr w:type="spellStart"/>
      <w:r w:rsidRPr="00A80F0F">
        <w:rPr>
          <w:rFonts w:ascii="Arial" w:hAnsi="Arial" w:cs="Arial"/>
          <w:sz w:val="22"/>
          <w:szCs w:val="22"/>
        </w:rPr>
        <w:t>MondLichtFest</w:t>
      </w:r>
      <w:proofErr w:type="spellEnd"/>
      <w:r w:rsidRPr="00A80F0F">
        <w:rPr>
          <w:rFonts w:ascii="Arial" w:hAnsi="Arial" w:cs="Arial"/>
          <w:sz w:val="22"/>
          <w:szCs w:val="22"/>
        </w:rPr>
        <w:t xml:space="preserve"> </w:t>
      </w:r>
    </w:p>
    <w:p w14:paraId="05C64482" w14:textId="77777777" w:rsidR="00A80F0F" w:rsidRDefault="00A80F0F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80F0F">
        <w:rPr>
          <w:rFonts w:ascii="Arial" w:hAnsi="Arial" w:cs="Arial"/>
          <w:b/>
          <w:sz w:val="22"/>
          <w:szCs w:val="22"/>
        </w:rPr>
        <w:t xml:space="preserve">6 € </w:t>
      </w:r>
      <w:r w:rsidR="00172F70">
        <w:rPr>
          <w:rFonts w:ascii="Arial" w:hAnsi="Arial" w:cs="Arial"/>
          <w:b/>
          <w:sz w:val="22"/>
          <w:szCs w:val="22"/>
        </w:rPr>
        <w:t>Preisvorteil</w:t>
      </w:r>
      <w:r w:rsidRPr="00A80F0F">
        <w:rPr>
          <w:rFonts w:ascii="Arial" w:hAnsi="Arial" w:cs="Arial"/>
          <w:sz w:val="22"/>
          <w:szCs w:val="22"/>
        </w:rPr>
        <w:t xml:space="preserve"> pro Familie mit dem Gutschein für Kinder- und Jugendtheater</w:t>
      </w:r>
    </w:p>
    <w:p w14:paraId="223ED7D7" w14:textId="77777777" w:rsidR="00357EB0" w:rsidRDefault="00357EB0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80F0F">
        <w:rPr>
          <w:rFonts w:ascii="Arial" w:hAnsi="Arial" w:cs="Arial"/>
          <w:b/>
          <w:sz w:val="22"/>
          <w:szCs w:val="22"/>
        </w:rPr>
        <w:t>1 Erwachsener Eintritt frei</w:t>
      </w:r>
      <w:r w:rsidRPr="00A80F0F">
        <w:rPr>
          <w:rFonts w:ascii="Arial" w:hAnsi="Arial" w:cs="Arial"/>
          <w:sz w:val="22"/>
          <w:szCs w:val="22"/>
        </w:rPr>
        <w:t xml:space="preserve"> im Märkischen Museum </w:t>
      </w:r>
    </w:p>
    <w:p w14:paraId="5FEB17D0" w14:textId="77777777" w:rsidR="00357EB0" w:rsidRPr="00357EB0" w:rsidRDefault="00357EB0" w:rsidP="00172F70">
      <w:pPr>
        <w:pStyle w:val="Listenabsatz"/>
        <w:numPr>
          <w:ilvl w:val="0"/>
          <w:numId w:val="2"/>
        </w:numPr>
        <w:spacing w:after="120"/>
        <w:ind w:hanging="357"/>
        <w:contextualSpacing w:val="0"/>
        <w:rPr>
          <w:rFonts w:ascii="Arial" w:hAnsi="Arial" w:cs="Arial"/>
          <w:sz w:val="22"/>
          <w:szCs w:val="22"/>
        </w:rPr>
      </w:pPr>
      <w:r w:rsidRPr="00357EB0">
        <w:rPr>
          <w:rFonts w:ascii="Arial" w:hAnsi="Arial" w:cs="Arial"/>
          <w:b/>
          <w:sz w:val="22"/>
          <w:szCs w:val="22"/>
        </w:rPr>
        <w:t>Freier Eintritt für ein Kind</w:t>
      </w:r>
      <w:r w:rsidRPr="00357EB0">
        <w:rPr>
          <w:rFonts w:ascii="Arial" w:hAnsi="Arial" w:cs="Arial"/>
          <w:sz w:val="22"/>
          <w:szCs w:val="22"/>
        </w:rPr>
        <w:t xml:space="preserve"> (statt 7 €) oder </w:t>
      </w:r>
      <w:r w:rsidRPr="00357EB0">
        <w:rPr>
          <w:rFonts w:ascii="Arial" w:hAnsi="Arial" w:cs="Arial"/>
          <w:b/>
          <w:sz w:val="22"/>
          <w:szCs w:val="22"/>
        </w:rPr>
        <w:t>5 € Rabatt auf die Familienkarte</w:t>
      </w:r>
      <w:r w:rsidRPr="00357EB0">
        <w:rPr>
          <w:rFonts w:ascii="Arial" w:hAnsi="Arial" w:cs="Arial"/>
          <w:sz w:val="22"/>
          <w:szCs w:val="22"/>
        </w:rPr>
        <w:t xml:space="preserve"> im Planetarium am Insulaner</w:t>
      </w:r>
    </w:p>
    <w:p w14:paraId="58FD760E" w14:textId="77777777" w:rsidR="00A80F0F" w:rsidRPr="00A80F0F" w:rsidRDefault="00A80F0F" w:rsidP="00172F70">
      <w:pPr>
        <w:numPr>
          <w:ilvl w:val="0"/>
          <w:numId w:val="2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80F0F">
        <w:rPr>
          <w:rFonts w:ascii="Arial" w:hAnsi="Arial" w:cs="Arial"/>
          <w:b/>
          <w:sz w:val="22"/>
          <w:szCs w:val="22"/>
        </w:rPr>
        <w:t>jeweils 12 € bzw. 13 € sparen</w:t>
      </w:r>
      <w:r w:rsidRPr="00A80F0F">
        <w:rPr>
          <w:rFonts w:ascii="Arial" w:hAnsi="Arial" w:cs="Arial"/>
          <w:sz w:val="22"/>
          <w:szCs w:val="22"/>
        </w:rPr>
        <w:t xml:space="preserve"> beim großen Familientagesticket für den Besuch im Zoo (oder Aquarium) und im Tierpark</w:t>
      </w:r>
    </w:p>
    <w:p w14:paraId="0EA6DBB8" w14:textId="77777777" w:rsidR="00677FDE" w:rsidRPr="003E7ABD" w:rsidRDefault="00A6742E" w:rsidP="00677FD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200 </w:t>
      </w:r>
      <w:r w:rsidR="00677FDE" w:rsidRPr="003E7ABD">
        <w:rPr>
          <w:rFonts w:ascii="Arial" w:hAnsi="Arial" w:cs="Arial"/>
          <w:b/>
          <w:sz w:val="22"/>
          <w:szCs w:val="22"/>
        </w:rPr>
        <w:t>FamilienPass-Verlosungen – eine Auswahl:</w:t>
      </w:r>
    </w:p>
    <w:p w14:paraId="3247D326" w14:textId="77777777" w:rsidR="00677FDE" w:rsidRPr="00823721" w:rsidRDefault="00677FDE" w:rsidP="00677FDE">
      <w:pPr>
        <w:rPr>
          <w:rFonts w:ascii="Arial" w:hAnsi="Arial" w:cs="Arial"/>
          <w:sz w:val="12"/>
          <w:szCs w:val="12"/>
          <w:u w:val="single"/>
        </w:rPr>
      </w:pPr>
    </w:p>
    <w:p w14:paraId="087C2037" w14:textId="77777777" w:rsidR="00677FDE" w:rsidRPr="00CC4FE7" w:rsidRDefault="00677FDE" w:rsidP="00677FDE">
      <w:pPr>
        <w:rPr>
          <w:rFonts w:ascii="Arial" w:hAnsi="Arial" w:cs="Arial"/>
          <w:sz w:val="22"/>
          <w:szCs w:val="22"/>
          <w:u w:val="single"/>
        </w:rPr>
      </w:pPr>
      <w:r w:rsidRPr="00CC4FE7">
        <w:rPr>
          <w:rFonts w:ascii="Arial" w:hAnsi="Arial" w:cs="Arial"/>
          <w:sz w:val="22"/>
          <w:szCs w:val="22"/>
          <w:u w:val="single"/>
        </w:rPr>
        <w:t>Verlosungen von Familienfahrten und -aktionen:</w:t>
      </w:r>
    </w:p>
    <w:p w14:paraId="1CEC956E" w14:textId="77777777" w:rsidR="00677FDE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  <w:sectPr w:rsidR="00677FDE" w:rsidSect="007A569F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1900" w:h="16840"/>
          <w:pgMar w:top="1418" w:right="2544" w:bottom="1134" w:left="1247" w:header="1134" w:footer="709" w:gutter="0"/>
          <w:cols w:space="708"/>
          <w:titlePg/>
        </w:sectPr>
      </w:pPr>
    </w:p>
    <w:p w14:paraId="3B2D6052" w14:textId="77777777"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Baumkronenpfad Beelitz-Heilstätten</w:t>
      </w:r>
    </w:p>
    <w:p w14:paraId="56D50EF1" w14:textId="77777777"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Erlebnispark Paaren</w:t>
      </w:r>
    </w:p>
    <w:p w14:paraId="46AB15A2" w14:textId="77777777" w:rsidR="00357EB0" w:rsidRDefault="00357EB0" w:rsidP="00357EB0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Heide Park Resort</w:t>
      </w:r>
    </w:p>
    <w:p w14:paraId="2C69B8C7" w14:textId="77777777"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8810CB">
        <w:rPr>
          <w:rFonts w:ascii="Arial" w:hAnsi="Arial" w:cs="Arial"/>
          <w:sz w:val="22"/>
          <w:szCs w:val="22"/>
        </w:rPr>
        <w:t>Kanutour</w:t>
      </w:r>
      <w:r w:rsidR="00EB30FD">
        <w:rPr>
          <w:rFonts w:ascii="Arial" w:hAnsi="Arial" w:cs="Arial"/>
          <w:sz w:val="22"/>
          <w:szCs w:val="22"/>
        </w:rPr>
        <w:t xml:space="preserve"> in die Laubwälder der Steinhavel</w:t>
      </w:r>
    </w:p>
    <w:p w14:paraId="6EE2645C" w14:textId="77777777"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8810CB">
        <w:rPr>
          <w:rFonts w:ascii="Arial" w:hAnsi="Arial" w:cs="Arial"/>
          <w:sz w:val="22"/>
          <w:szCs w:val="22"/>
        </w:rPr>
        <w:t>LEGOLAND Billund</w:t>
      </w:r>
      <w:r w:rsidR="00EB30FD">
        <w:rPr>
          <w:rFonts w:ascii="Arial" w:hAnsi="Arial" w:cs="Arial"/>
          <w:sz w:val="22"/>
          <w:szCs w:val="22"/>
        </w:rPr>
        <w:t xml:space="preserve"> in Dänemark</w:t>
      </w:r>
    </w:p>
    <w:p w14:paraId="7E3114DB" w14:textId="77777777"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8810CB">
        <w:rPr>
          <w:rFonts w:ascii="Arial" w:hAnsi="Arial" w:cs="Arial"/>
          <w:sz w:val="22"/>
          <w:szCs w:val="22"/>
        </w:rPr>
        <w:t>Leipziger Buchmesse</w:t>
      </w:r>
    </w:p>
    <w:p w14:paraId="3BFA0414" w14:textId="77777777" w:rsidR="00677FDE" w:rsidRPr="008810CB" w:rsidRDefault="009A5E6D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16556854" wp14:editId="65900F4B">
            <wp:simplePos x="0" y="0"/>
            <wp:positionH relativeFrom="column">
              <wp:posOffset>2106295</wp:posOffset>
            </wp:positionH>
            <wp:positionV relativeFrom="paragraph">
              <wp:posOffset>8890</wp:posOffset>
            </wp:positionV>
            <wp:extent cx="1663065" cy="3059430"/>
            <wp:effectExtent l="0" t="0" r="0" b="762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77FDE" w:rsidRPr="008810CB">
        <w:rPr>
          <w:rFonts w:ascii="Arial" w:hAnsi="Arial" w:cs="Arial"/>
          <w:sz w:val="22"/>
          <w:szCs w:val="22"/>
        </w:rPr>
        <w:t>Müritzeum</w:t>
      </w:r>
      <w:proofErr w:type="spellEnd"/>
    </w:p>
    <w:p w14:paraId="017B4A1D" w14:textId="77777777"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Naturerlebnis Blum</w:t>
      </w:r>
      <w:r w:rsidRPr="008810CB">
        <w:rPr>
          <w:rFonts w:ascii="Arial" w:hAnsi="Arial" w:cs="Arial"/>
          <w:sz w:val="22"/>
          <w:szCs w:val="22"/>
        </w:rPr>
        <w:t>berger Mühle</w:t>
      </w:r>
    </w:p>
    <w:p w14:paraId="71D6DBA7" w14:textId="77777777" w:rsidR="00677FDE" w:rsidRPr="0079291E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PHAENO</w:t>
      </w:r>
      <w:r w:rsidRPr="0079291E">
        <w:rPr>
          <w:rFonts w:ascii="Arial" w:hAnsi="Arial" w:cs="Arial"/>
          <w:sz w:val="22"/>
          <w:szCs w:val="22"/>
        </w:rPr>
        <w:t xml:space="preserve"> Wolfsburg</w:t>
      </w:r>
    </w:p>
    <w:p w14:paraId="5AB57A72" w14:textId="77777777" w:rsidR="00677FDE" w:rsidRPr="008810CB" w:rsidRDefault="00677FDE" w:rsidP="00677FDE">
      <w:pPr>
        <w:numPr>
          <w:ilvl w:val="0"/>
          <w:numId w:val="9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spannende Wolfsnacht im Wildpark Schorfheide</w:t>
      </w:r>
    </w:p>
    <w:p w14:paraId="7F2758A1" w14:textId="77777777" w:rsidR="00677FDE" w:rsidRPr="00640B70" w:rsidRDefault="00677FDE" w:rsidP="00677FDE">
      <w:pPr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b/>
          <w:sz w:val="22"/>
          <w:szCs w:val="22"/>
        </w:rPr>
      </w:pPr>
      <w:r w:rsidRPr="00640B70">
        <w:rPr>
          <w:rFonts w:ascii="Arial" w:hAnsi="Arial" w:cs="Arial"/>
          <w:sz w:val="22"/>
          <w:szCs w:val="22"/>
        </w:rPr>
        <w:t>u.v.m.</w:t>
      </w:r>
    </w:p>
    <w:p w14:paraId="238003F0" w14:textId="77777777" w:rsidR="00677FDE" w:rsidRDefault="00677FDE" w:rsidP="00677FDE">
      <w:pPr>
        <w:numPr>
          <w:ilvl w:val="0"/>
          <w:numId w:val="9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  <w:sectPr w:rsidR="00677FDE" w:rsidSect="006B207B">
          <w:type w:val="continuous"/>
          <w:pgSz w:w="11900" w:h="16840"/>
          <w:pgMar w:top="1418" w:right="2544" w:bottom="1134" w:left="1247" w:header="1134" w:footer="709" w:gutter="0"/>
          <w:cols w:num="2" w:space="708"/>
          <w:titlePg/>
        </w:sectPr>
      </w:pPr>
    </w:p>
    <w:p w14:paraId="0123D3F3" w14:textId="77777777" w:rsidR="00677FDE" w:rsidRPr="00CC4FE7" w:rsidRDefault="00677FDE" w:rsidP="00677FDE">
      <w:pPr>
        <w:rPr>
          <w:rFonts w:ascii="Arial" w:hAnsi="Arial" w:cs="Arial"/>
          <w:sz w:val="22"/>
          <w:szCs w:val="22"/>
          <w:u w:val="single"/>
        </w:rPr>
      </w:pPr>
    </w:p>
    <w:p w14:paraId="5686C8E0" w14:textId="77777777" w:rsidR="00677FDE" w:rsidRPr="00CC4FE7" w:rsidRDefault="00677FDE" w:rsidP="00677FDE">
      <w:pPr>
        <w:rPr>
          <w:rFonts w:ascii="Arial" w:hAnsi="Arial" w:cs="Arial"/>
          <w:sz w:val="22"/>
          <w:szCs w:val="22"/>
          <w:u w:val="single"/>
        </w:rPr>
      </w:pPr>
      <w:r w:rsidRPr="00CC4FE7">
        <w:rPr>
          <w:rFonts w:ascii="Arial" w:hAnsi="Arial" w:cs="Arial"/>
          <w:sz w:val="22"/>
          <w:szCs w:val="22"/>
          <w:u w:val="single"/>
        </w:rPr>
        <w:t>Verlosung von Freikarten für die ganze Familie:</w:t>
      </w:r>
    </w:p>
    <w:p w14:paraId="0BD50AAD" w14:textId="77777777" w:rsidR="00677FDE" w:rsidRDefault="00677FDE" w:rsidP="00677FDE">
      <w:pPr>
        <w:numPr>
          <w:ilvl w:val="0"/>
          <w:numId w:val="8"/>
        </w:numPr>
        <w:spacing w:after="120"/>
        <w:ind w:left="357" w:hanging="357"/>
        <w:rPr>
          <w:rFonts w:ascii="Arial" w:hAnsi="Arial" w:cs="Arial"/>
          <w:sz w:val="22"/>
          <w:szCs w:val="22"/>
        </w:rPr>
        <w:sectPr w:rsidR="00677FDE" w:rsidSect="007A569F">
          <w:headerReference w:type="default" r:id="rId26"/>
          <w:headerReference w:type="first" r:id="rId27"/>
          <w:type w:val="continuous"/>
          <w:pgSz w:w="11900" w:h="16840"/>
          <w:pgMar w:top="1418" w:right="2544" w:bottom="1134" w:left="1247" w:header="1134" w:footer="709" w:gutter="0"/>
          <w:cols w:space="708"/>
          <w:titlePg/>
        </w:sectPr>
      </w:pPr>
    </w:p>
    <w:p w14:paraId="070750DD" w14:textId="77777777" w:rsidR="00677FDE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ALBA </w:t>
      </w:r>
      <w:r w:rsidR="00357EB0">
        <w:rPr>
          <w:rFonts w:ascii="Arial" w:hAnsi="Arial" w:cs="Arial"/>
          <w:sz w:val="22"/>
          <w:szCs w:val="22"/>
        </w:rPr>
        <w:t>Berlin</w:t>
      </w:r>
    </w:p>
    <w:p w14:paraId="3EB5E2BC" w14:textId="77777777" w:rsidR="00357EB0" w:rsidRDefault="00357EB0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AquaDom</w:t>
      </w:r>
      <w:proofErr w:type="spellEnd"/>
      <w:r>
        <w:rPr>
          <w:rFonts w:ascii="Arial" w:hAnsi="Arial" w:cs="Arial"/>
          <w:sz w:val="22"/>
          <w:szCs w:val="22"/>
        </w:rPr>
        <w:t xml:space="preserve"> &amp; SEA LIFE Berlin</w:t>
      </w:r>
    </w:p>
    <w:p w14:paraId="62C825D4" w14:textId="77777777" w:rsidR="00357EB0" w:rsidRDefault="00357EB0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Berlin DUNGEON</w:t>
      </w:r>
    </w:p>
    <w:p w14:paraId="3360268F" w14:textId="77777777" w:rsidR="008817D4" w:rsidRDefault="008817D4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Berliner Sechstagerennen</w:t>
      </w:r>
    </w:p>
    <w:p w14:paraId="0AB40F0C" w14:textId="77777777" w:rsidR="00162873" w:rsidRDefault="00162873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Berliner Taschenlampenkonzert</w:t>
      </w:r>
    </w:p>
    <w:p w14:paraId="38B203B2" w14:textId="77777777" w:rsidR="00162873" w:rsidRPr="00162873" w:rsidRDefault="00162873" w:rsidP="00162873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CAVALLUNA – die neue Show</w:t>
      </w:r>
    </w:p>
    <w:p w14:paraId="20449051" w14:textId="77777777" w:rsidR="00357EB0" w:rsidRDefault="00357EB0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162873">
        <w:rPr>
          <w:rFonts w:ascii="Arial" w:hAnsi="Arial" w:cs="Arial"/>
          <w:sz w:val="22"/>
          <w:szCs w:val="22"/>
        </w:rPr>
        <w:t>ü</w:t>
      </w:r>
      <w:r>
        <w:rPr>
          <w:rFonts w:ascii="Arial" w:hAnsi="Arial" w:cs="Arial"/>
          <w:sz w:val="22"/>
          <w:szCs w:val="22"/>
        </w:rPr>
        <w:t>chse Berlin</w:t>
      </w:r>
    </w:p>
    <w:p w14:paraId="0161464D" w14:textId="77777777" w:rsidR="00357EB0" w:rsidRDefault="00357EB0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HERTHA BSC</w:t>
      </w:r>
    </w:p>
    <w:p w14:paraId="0BD2A768" w14:textId="77777777" w:rsidR="00677FDE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IFA Berlin und ITB Berlin</w:t>
      </w:r>
    </w:p>
    <w:p w14:paraId="2B6CF36F" w14:textId="77777777" w:rsidR="00162873" w:rsidRPr="00162873" w:rsidRDefault="00162873" w:rsidP="00162873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Internationale Grüne Woche</w:t>
      </w:r>
    </w:p>
    <w:p w14:paraId="0DC3C693" w14:textId="77777777" w:rsidR="00677FDE" w:rsidRDefault="00162873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Internationales </w:t>
      </w:r>
      <w:r w:rsidR="00677FDE" w:rsidRPr="00222B02">
        <w:rPr>
          <w:rFonts w:ascii="Arial" w:hAnsi="Arial" w:cs="Arial"/>
          <w:sz w:val="22"/>
          <w:szCs w:val="22"/>
        </w:rPr>
        <w:t xml:space="preserve">Kinder- und Jugendkurzfilmfestival </w:t>
      </w:r>
      <w:proofErr w:type="spellStart"/>
      <w:r w:rsidR="00677FDE" w:rsidRPr="00222B02">
        <w:rPr>
          <w:rFonts w:ascii="Arial" w:hAnsi="Arial" w:cs="Arial"/>
          <w:sz w:val="22"/>
          <w:szCs w:val="22"/>
        </w:rPr>
        <w:t>Kuki</w:t>
      </w:r>
      <w:proofErr w:type="spellEnd"/>
    </w:p>
    <w:p w14:paraId="2AA5BE0C" w14:textId="77777777" w:rsidR="00162873" w:rsidRPr="00162873" w:rsidRDefault="00162873" w:rsidP="00162873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Little Big City</w:t>
      </w:r>
    </w:p>
    <w:p w14:paraId="33789CE0" w14:textId="77777777" w:rsidR="00677FDE" w:rsidRPr="00B46681" w:rsidRDefault="00677FDE" w:rsidP="00677FDE">
      <w:pPr>
        <w:numPr>
          <w:ilvl w:val="0"/>
          <w:numId w:val="7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B46681">
        <w:rPr>
          <w:rFonts w:ascii="Arial" w:hAnsi="Arial" w:cs="Arial"/>
          <w:sz w:val="22"/>
          <w:szCs w:val="22"/>
        </w:rPr>
        <w:t>u.v.m.</w:t>
      </w:r>
    </w:p>
    <w:p w14:paraId="35271CA6" w14:textId="77777777" w:rsidR="00677FDE" w:rsidRPr="00B46681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  <w:sectPr w:rsidR="00677FDE" w:rsidRPr="00B46681" w:rsidSect="006B207B">
          <w:type w:val="continuous"/>
          <w:pgSz w:w="11900" w:h="16840"/>
          <w:pgMar w:top="1418" w:right="2544" w:bottom="1134" w:left="1247" w:header="1134" w:footer="709" w:gutter="0"/>
          <w:cols w:num="2" w:space="708"/>
          <w:titlePg/>
        </w:sectPr>
      </w:pPr>
    </w:p>
    <w:p w14:paraId="3882D147" w14:textId="77777777" w:rsidR="00677FDE" w:rsidRPr="00B46681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14:paraId="0DA35F22" w14:textId="77777777" w:rsidR="00677FDE" w:rsidRDefault="00677FDE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PLUS-Programm: </w:t>
      </w:r>
      <w:r w:rsidRPr="00222B02">
        <w:rPr>
          <w:rFonts w:ascii="Arial" w:hAnsi="Arial" w:cs="Arial"/>
          <w:sz w:val="22"/>
          <w:szCs w:val="22"/>
        </w:rPr>
        <w:t xml:space="preserve">Im Laufe des FamilienPass-Jahres </w:t>
      </w:r>
      <w:r>
        <w:rPr>
          <w:rFonts w:ascii="Arial" w:hAnsi="Arial" w:cs="Arial"/>
          <w:sz w:val="22"/>
          <w:szCs w:val="22"/>
        </w:rPr>
        <w:t>wird</w:t>
      </w:r>
      <w:r w:rsidRPr="00222B02">
        <w:rPr>
          <w:rFonts w:ascii="Arial" w:hAnsi="Arial" w:cs="Arial"/>
          <w:sz w:val="22"/>
          <w:szCs w:val="22"/>
        </w:rPr>
        <w:t xml:space="preserve"> dieses Programm um weitere</w:t>
      </w:r>
      <w:r>
        <w:rPr>
          <w:rFonts w:ascii="Arial" w:hAnsi="Arial" w:cs="Arial"/>
          <w:sz w:val="22"/>
          <w:szCs w:val="22"/>
        </w:rPr>
        <w:t xml:space="preserve"> spannende Aktionen für Eltern und</w:t>
      </w:r>
      <w:r w:rsidRPr="00222B02">
        <w:rPr>
          <w:rFonts w:ascii="Arial" w:hAnsi="Arial" w:cs="Arial"/>
          <w:sz w:val="22"/>
          <w:szCs w:val="22"/>
        </w:rPr>
        <w:t xml:space="preserve"> Kind</w:t>
      </w:r>
      <w:r>
        <w:rPr>
          <w:rFonts w:ascii="Arial" w:hAnsi="Arial" w:cs="Arial"/>
          <w:sz w:val="22"/>
          <w:szCs w:val="22"/>
        </w:rPr>
        <w:t>er erweitert</w:t>
      </w:r>
      <w:r w:rsidRPr="00222B02">
        <w:rPr>
          <w:rFonts w:ascii="Arial" w:hAnsi="Arial" w:cs="Arial"/>
          <w:sz w:val="22"/>
          <w:szCs w:val="22"/>
        </w:rPr>
        <w:t>.</w:t>
      </w:r>
    </w:p>
    <w:p w14:paraId="4F855E56" w14:textId="77777777" w:rsidR="00677FDE" w:rsidRDefault="00A6742E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2A79399" wp14:editId="51D64F3D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3581400" cy="838200"/>
                <wp:effectExtent l="0" t="0" r="19050" b="209550"/>
                <wp:wrapNone/>
                <wp:docPr id="2" name="Sprechblase: rechteckig mit abgerundeten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838200"/>
                        </a:xfrm>
                        <a:prstGeom prst="wedgeRoundRectCallout">
                          <a:avLst>
                            <a:gd name="adj1" fmla="val 4795"/>
                            <a:gd name="adj2" fmla="val 70833"/>
                            <a:gd name="adj3" fmla="val 16667"/>
                          </a:avLst>
                        </a:prstGeom>
                        <a:ln w="12700">
                          <a:solidFill>
                            <a:srgbClr val="CC0066"/>
                          </a:solidFill>
                          <a:rou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0B3CEB" w14:textId="77777777" w:rsidR="00A6742E" w:rsidRPr="00A6742E" w:rsidRDefault="00A6742E" w:rsidP="00A6742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C0066"/>
                                <w:sz w:val="22"/>
                                <w:szCs w:val="22"/>
                              </w:rPr>
                            </w:pPr>
                            <w:r w:rsidRPr="00A6742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C0066"/>
                                <w:sz w:val="22"/>
                                <w:szCs w:val="22"/>
                              </w:rPr>
                              <w:t>„Liebes FamilienPass Team,</w:t>
                            </w:r>
                          </w:p>
                          <w:p w14:paraId="172CD485" w14:textId="77777777" w:rsidR="00C70568" w:rsidRDefault="00A6742E" w:rsidP="00A6742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C0066"/>
                                <w:sz w:val="22"/>
                                <w:szCs w:val="22"/>
                              </w:rPr>
                            </w:pPr>
                            <w:r w:rsidRPr="00A6742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C0066"/>
                                <w:sz w:val="22"/>
                                <w:szCs w:val="22"/>
                              </w:rPr>
                              <w:t>wir möchten uns einfach einmal ganz herzlich für die tollen Ausflüge und Events bedanken. Eine tolle Sache!“</w:t>
                            </w:r>
                          </w:p>
                          <w:p w14:paraId="2DE1C14B" w14:textId="77777777" w:rsidR="00A6742E" w:rsidRPr="00A6742E" w:rsidRDefault="00C70568" w:rsidP="00A6742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C00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C0066"/>
                                <w:sz w:val="22"/>
                                <w:szCs w:val="22"/>
                              </w:rPr>
                              <w:t xml:space="preserve">                                              </w:t>
                            </w:r>
                            <w:r w:rsidR="00A6742E" w:rsidRPr="00A6742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CC0066"/>
                                <w:sz w:val="22"/>
                                <w:szCs w:val="22"/>
                              </w:rPr>
                              <w:t>Familie W.</w:t>
                            </w:r>
                          </w:p>
                          <w:p w14:paraId="48C11EF5" w14:textId="77777777" w:rsidR="00A6742E" w:rsidRDefault="00A6742E" w:rsidP="00A674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2" o:spid="_x0000_s1026" type="#_x0000_t62" style="position:absolute;left:0;text-align:left;margin-left:0;margin-top:5.2pt;width:282pt;height:66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" adj="11836,26100" fillcolor="white [3201]" strokecolor="#c06" strokeweight="1pt">
                <v:stroke joinstyle="round"/>
                <v:textbox>
                  <w:txbxContent>
                    <w:p w:rsidR="00A6742E" w:rsidRPr="00A6742E" w:rsidRDefault="00A6742E" w:rsidP="00A6742E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CC0066"/>
                          <w:sz w:val="22"/>
                          <w:szCs w:val="22"/>
                        </w:rPr>
                      </w:pPr>
                      <w:r w:rsidRPr="00A6742E">
                        <w:rPr>
                          <w:rFonts w:asciiTheme="minorHAnsi" w:hAnsiTheme="minorHAnsi" w:cstheme="minorHAnsi"/>
                          <w:i/>
                          <w:iCs/>
                          <w:color w:val="CC0066"/>
                          <w:sz w:val="22"/>
                          <w:szCs w:val="22"/>
                        </w:rPr>
                        <w:t>„Liebes FamilienPass Team,</w:t>
                      </w:r>
                    </w:p>
                    <w:p w:rsidR="00C70568" w:rsidRDefault="00A6742E" w:rsidP="00A6742E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CC0066"/>
                          <w:sz w:val="22"/>
                          <w:szCs w:val="22"/>
                        </w:rPr>
                      </w:pPr>
                      <w:r w:rsidRPr="00A6742E">
                        <w:rPr>
                          <w:rFonts w:asciiTheme="minorHAnsi" w:hAnsiTheme="minorHAnsi" w:cstheme="minorHAnsi"/>
                          <w:i/>
                          <w:iCs/>
                          <w:color w:val="CC0066"/>
                          <w:sz w:val="22"/>
                          <w:szCs w:val="22"/>
                        </w:rPr>
                        <w:t>wir möchten uns einfach einmal ganz herzlich für die tollen Ausflüge und Events bedanken. Eine tolle Sache!“</w:t>
                      </w:r>
                    </w:p>
                    <w:p w:rsidR="00A6742E" w:rsidRPr="00A6742E" w:rsidRDefault="00C70568" w:rsidP="00A6742E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CC0066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CC0066"/>
                          <w:sz w:val="22"/>
                          <w:szCs w:val="22"/>
                        </w:rPr>
                        <w:t xml:space="preserve">                                              </w:t>
                      </w:r>
                      <w:r w:rsidR="00A6742E" w:rsidRPr="00A6742E">
                        <w:rPr>
                          <w:rFonts w:asciiTheme="minorHAnsi" w:hAnsiTheme="minorHAnsi" w:cstheme="minorHAnsi"/>
                          <w:i/>
                          <w:iCs/>
                          <w:color w:val="CC0066"/>
                          <w:sz w:val="22"/>
                          <w:szCs w:val="22"/>
                        </w:rPr>
                        <w:t>Familie W.</w:t>
                      </w:r>
                    </w:p>
                    <w:p w:rsidR="00A6742E" w:rsidRDefault="00A6742E" w:rsidP="00A6742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80F1EB" w14:textId="77777777" w:rsidR="00677FDE" w:rsidRDefault="00677FDE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4FCD94B2" w14:textId="77777777" w:rsidR="001B19DF" w:rsidRDefault="001B19DF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1CCE3FB7" w14:textId="77777777" w:rsidR="001B19DF" w:rsidRDefault="001B19DF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</w:p>
    <w:p w14:paraId="2F6F1B29" w14:textId="77777777" w:rsidR="00C70568" w:rsidRPr="00823721" w:rsidRDefault="00C70568" w:rsidP="00C70568">
      <w:pPr>
        <w:rPr>
          <w:rFonts w:ascii="Arial" w:hAnsi="Arial" w:cs="Arial"/>
          <w:sz w:val="12"/>
          <w:szCs w:val="12"/>
          <w:u w:val="single"/>
        </w:rPr>
      </w:pPr>
    </w:p>
    <w:p w14:paraId="5471B8E7" w14:textId="77777777" w:rsidR="00677FDE" w:rsidRPr="00251BA4" w:rsidRDefault="00677FDE" w:rsidP="00677FDE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Alles drin – alles schnell gefunden</w:t>
      </w:r>
      <w:r w:rsidRPr="00640B70">
        <w:rPr>
          <w:rFonts w:ascii="Arial" w:hAnsi="Arial" w:cs="Arial"/>
          <w:b/>
          <w:sz w:val="22"/>
          <w:szCs w:val="22"/>
        </w:rPr>
        <w:t>:</w:t>
      </w:r>
    </w:p>
    <w:p w14:paraId="29CF5AEC" w14:textId="77777777" w:rsidR="00677FDE" w:rsidRDefault="00677FDE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731A02">
        <w:rPr>
          <w:rFonts w:ascii="Arial" w:hAnsi="Arial" w:cs="Arial"/>
          <w:sz w:val="22"/>
          <w:szCs w:val="22"/>
          <w:u w:val="single"/>
        </w:rPr>
        <w:t>Gute Orientierung:</w:t>
      </w:r>
      <w:r>
        <w:rPr>
          <w:rFonts w:ascii="Arial" w:hAnsi="Arial" w:cs="Arial"/>
          <w:sz w:val="22"/>
          <w:szCs w:val="22"/>
        </w:rPr>
        <w:t xml:space="preserve"> Durch die fünf </w:t>
      </w:r>
      <w:r w:rsidR="00750133">
        <w:rPr>
          <w:rFonts w:ascii="Arial" w:hAnsi="Arial" w:cs="Arial"/>
          <w:sz w:val="22"/>
          <w:szCs w:val="22"/>
        </w:rPr>
        <w:t xml:space="preserve">farbcodierten </w:t>
      </w:r>
      <w:r>
        <w:rPr>
          <w:rFonts w:ascii="Arial" w:hAnsi="Arial" w:cs="Arial"/>
          <w:sz w:val="22"/>
          <w:szCs w:val="22"/>
        </w:rPr>
        <w:t>Rubriken haben Familien einen klaren Überblick über die Angebotsthemen</w:t>
      </w:r>
      <w:r w:rsidR="00750133">
        <w:rPr>
          <w:rFonts w:ascii="Arial" w:hAnsi="Arial" w:cs="Arial"/>
          <w:sz w:val="22"/>
          <w:szCs w:val="22"/>
        </w:rPr>
        <w:t xml:space="preserve"> Sport &amp; Spiel, Sehenswertes, Kultur, Familienleben und Außerhalb. Auch das Inhaltsverzeichnis ist farbcodiert für eine schnelle themenbezogene Zuordnung.</w:t>
      </w:r>
    </w:p>
    <w:p w14:paraId="12DFE3E2" w14:textId="77777777" w:rsidR="00677FDE" w:rsidRDefault="00677FDE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731A02">
        <w:rPr>
          <w:rFonts w:ascii="Arial" w:hAnsi="Arial" w:cs="Arial"/>
          <w:sz w:val="22"/>
          <w:szCs w:val="22"/>
          <w:u w:val="single"/>
        </w:rPr>
        <w:t>Schneller die FamilienPass-Empfehlungen finden:</w:t>
      </w:r>
      <w:r>
        <w:rPr>
          <w:rFonts w:ascii="Arial" w:hAnsi="Arial" w:cs="Arial"/>
          <w:sz w:val="22"/>
          <w:szCs w:val="22"/>
        </w:rPr>
        <w:t xml:space="preserve"> Jede Rubrik wird mit einer Übersichtsseite der besonders familienfreundlichen Angebote eröffnet. Diese Angebote sind durch </w:t>
      </w:r>
      <w:r w:rsidR="002F3DDF">
        <w:rPr>
          <w:rFonts w:ascii="Arial" w:hAnsi="Arial" w:cs="Arial"/>
          <w:sz w:val="22"/>
          <w:szCs w:val="22"/>
        </w:rPr>
        <w:t>das FamilienPass-Herz</w:t>
      </w:r>
      <w:r>
        <w:rPr>
          <w:rFonts w:ascii="Arial" w:hAnsi="Arial" w:cs="Arial"/>
          <w:sz w:val="22"/>
          <w:szCs w:val="22"/>
        </w:rPr>
        <w:t xml:space="preserve"> am Coupon gekennzeichnet.</w:t>
      </w:r>
    </w:p>
    <w:p w14:paraId="323607E7" w14:textId="77777777" w:rsidR="000B737C" w:rsidRDefault="00750133" w:rsidP="00750133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731A02">
        <w:rPr>
          <w:rFonts w:ascii="Arial" w:hAnsi="Arial" w:cs="Arial"/>
          <w:sz w:val="22"/>
          <w:szCs w:val="22"/>
          <w:u w:val="single"/>
        </w:rPr>
        <w:t>Gutes Leseerlebnis:</w:t>
      </w:r>
      <w:r>
        <w:rPr>
          <w:rFonts w:ascii="Arial" w:hAnsi="Arial" w:cs="Arial"/>
          <w:sz w:val="22"/>
          <w:szCs w:val="22"/>
        </w:rPr>
        <w:t xml:space="preserve"> Durch das kompakte Format und die klare Seitenaufteilung bietet der Pass trotz seines Umfangs eine gute Lesefreundlichkeit. Eyecatcher machen die Preisvorteile sofort deutlich.</w:t>
      </w:r>
    </w:p>
    <w:p w14:paraId="5DDA089A" w14:textId="77777777" w:rsidR="00C70568" w:rsidRPr="00C70568" w:rsidRDefault="00C70568" w:rsidP="00C70568">
      <w:pPr>
        <w:rPr>
          <w:rFonts w:ascii="Arial" w:hAnsi="Arial" w:cs="Arial"/>
          <w:b/>
          <w:sz w:val="12"/>
          <w:szCs w:val="12"/>
        </w:rPr>
      </w:pPr>
    </w:p>
    <w:p w14:paraId="1088D410" w14:textId="77777777" w:rsidR="00C70568" w:rsidRPr="00C70568" w:rsidRDefault="00C70568" w:rsidP="00C70568">
      <w:pPr>
        <w:spacing w:after="120"/>
        <w:rPr>
          <w:rFonts w:ascii="Arial" w:hAnsi="Arial" w:cs="Arial"/>
          <w:b/>
          <w:sz w:val="22"/>
          <w:szCs w:val="22"/>
        </w:rPr>
      </w:pPr>
      <w:r w:rsidRPr="00C70568">
        <w:rPr>
          <w:rFonts w:ascii="Arial" w:hAnsi="Arial" w:cs="Arial"/>
          <w:b/>
          <w:sz w:val="22"/>
          <w:szCs w:val="22"/>
        </w:rPr>
        <w:t xml:space="preserve">Auch attraktiv und lohnend für Familien mit kleinen Kindern: </w:t>
      </w:r>
    </w:p>
    <w:p w14:paraId="6C3C34AA" w14:textId="77777777" w:rsidR="00C70568" w:rsidRDefault="00C70568" w:rsidP="00C70568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Der FamilienPass kann auch für Familien mit Kleinkindern und Kindern unter 5 Jahren sinnvoll sein. 32 Angebote, viele davon aus der Rubrik „Familienleben“, bieten Preisvorteile für „junge Familien“, z.B. kinderfreundliche Cafés, Kleinkinder-Sportkurse oder Gymnastik für Mütter mit Babys. Das Inhaltsverzeichnis „Für Familien mit Kindern von 0 bis 4 Jahren“ auf S. 219 im Pass gibt einen schnellen Überblick über alle diese Angebote.</w:t>
      </w:r>
    </w:p>
    <w:p w14:paraId="5CBD4934" w14:textId="77777777" w:rsidR="00677FDE" w:rsidRPr="00C70568" w:rsidRDefault="00677FDE" w:rsidP="00C70568">
      <w:pPr>
        <w:spacing w:after="120"/>
        <w:rPr>
          <w:rFonts w:ascii="Arial" w:hAnsi="Arial" w:cs="Arial"/>
          <w:sz w:val="22"/>
          <w:szCs w:val="22"/>
        </w:rPr>
      </w:pPr>
      <w:r w:rsidRPr="00C70568">
        <w:rPr>
          <w:rFonts w:ascii="Arial" w:hAnsi="Arial" w:cs="Arial"/>
          <w:b/>
          <w:sz w:val="22"/>
          <w:szCs w:val="22"/>
        </w:rPr>
        <w:lastRenderedPageBreak/>
        <w:t>N</w:t>
      </w:r>
      <w:r w:rsidR="00C03B47">
        <w:rPr>
          <w:rFonts w:ascii="Arial" w:hAnsi="Arial" w:cs="Arial"/>
          <w:b/>
          <w:sz w:val="22"/>
          <w:szCs w:val="22"/>
        </w:rPr>
        <w:t>EUES</w:t>
      </w:r>
      <w:r w:rsidRPr="00C70568">
        <w:rPr>
          <w:rFonts w:ascii="Arial" w:hAnsi="Arial" w:cs="Arial"/>
          <w:b/>
          <w:sz w:val="22"/>
          <w:szCs w:val="22"/>
        </w:rPr>
        <w:t xml:space="preserve"> im FamilienPass – eine Auswahl:</w:t>
      </w:r>
    </w:p>
    <w:p w14:paraId="64AE3C03" w14:textId="77777777" w:rsidR="00677FDE" w:rsidRPr="000B737C" w:rsidRDefault="00677FDE" w:rsidP="00677FDE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0B737C">
        <w:rPr>
          <w:rFonts w:ascii="Arial" w:hAnsi="Arial" w:cs="Arial"/>
          <w:sz w:val="22"/>
          <w:szCs w:val="22"/>
        </w:rPr>
        <w:t xml:space="preserve">Rubrik Sport &amp; Spiel: </w:t>
      </w:r>
      <w:r w:rsidR="00C70568">
        <w:rPr>
          <w:rFonts w:ascii="Arial" w:hAnsi="Arial" w:cs="Arial"/>
          <w:sz w:val="22"/>
          <w:szCs w:val="22"/>
        </w:rPr>
        <w:t>Bowling World Berlin</w:t>
      </w:r>
      <w:r w:rsidR="005F1FE9">
        <w:rPr>
          <w:rFonts w:ascii="Arial" w:hAnsi="Arial" w:cs="Arial"/>
          <w:sz w:val="22"/>
          <w:szCs w:val="22"/>
        </w:rPr>
        <w:t xml:space="preserve"> (Friedrichshain)</w:t>
      </w:r>
      <w:r w:rsidR="00C70568">
        <w:rPr>
          <w:rFonts w:ascii="Arial" w:hAnsi="Arial" w:cs="Arial"/>
          <w:sz w:val="22"/>
          <w:szCs w:val="22"/>
        </w:rPr>
        <w:t xml:space="preserve"> </w:t>
      </w:r>
      <w:r w:rsidR="005F1FE9">
        <w:rPr>
          <w:rFonts w:ascii="Arial" w:hAnsi="Arial" w:cs="Arial"/>
          <w:sz w:val="22"/>
          <w:szCs w:val="22"/>
        </w:rPr>
        <w:t>–</w:t>
      </w:r>
      <w:r w:rsidR="00C70568">
        <w:rPr>
          <w:rFonts w:ascii="Arial" w:hAnsi="Arial" w:cs="Arial"/>
          <w:sz w:val="22"/>
          <w:szCs w:val="22"/>
        </w:rPr>
        <w:t xml:space="preserve"> </w:t>
      </w:r>
      <w:r w:rsidR="005F1FE9">
        <w:rPr>
          <w:rFonts w:ascii="Arial" w:hAnsi="Arial" w:cs="Arial"/>
          <w:sz w:val="22"/>
          <w:szCs w:val="22"/>
        </w:rPr>
        <w:t>22,90 € statt 44,90 € für 2 Stunden Familien-Bowling bis max. 6 Personen (täglich bis 18 Uhr)</w:t>
      </w:r>
    </w:p>
    <w:p w14:paraId="0B411D0E" w14:textId="77777777" w:rsidR="00677FDE" w:rsidRDefault="005F1FE9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Rubrik Sport &amp; Spiel: JUMP3000 (Marzahn) – 3 € Rabatt pro Person oder 5 € Preisvorteil auf das Familienticket </w:t>
      </w:r>
    </w:p>
    <w:p w14:paraId="5C044D05" w14:textId="77777777" w:rsidR="005F1FE9" w:rsidRDefault="005F1FE9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Rubrik Sport &amp; Spiel: Hertzberg Minigolf (Neukölln) – 1 € Rabatt pro Person </w:t>
      </w:r>
    </w:p>
    <w:p w14:paraId="2C0B95BB" w14:textId="77777777" w:rsidR="005F1FE9" w:rsidRPr="000B737C" w:rsidRDefault="005F1FE9" w:rsidP="00677FDE">
      <w:pPr>
        <w:numPr>
          <w:ilvl w:val="0"/>
          <w:numId w:val="6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Rubrik Sport &amp; Spiel:</w:t>
      </w:r>
      <w:r w:rsidR="00C03B47">
        <w:rPr>
          <w:rFonts w:ascii="Arial" w:hAnsi="Arial" w:cs="Arial"/>
          <w:sz w:val="22"/>
          <w:szCs w:val="22"/>
        </w:rPr>
        <w:t xml:space="preserve"> UCI Bahnrad Weltmeisterschaften (Prenzlauer Berg) – 50% Preisvorteil auf ein Ticket der Kategorie 2 an der Tageskasse (26./27.2.)</w:t>
      </w:r>
    </w:p>
    <w:p w14:paraId="537BE366" w14:textId="77777777" w:rsidR="00014DFB" w:rsidRDefault="00014DFB" w:rsidP="00677FDE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Rubrik Kultur: Pfefferberg Theater </w:t>
      </w:r>
      <w:r w:rsidR="00744227">
        <w:rPr>
          <w:rFonts w:ascii="Arial" w:hAnsi="Arial" w:cs="Arial"/>
          <w:sz w:val="22"/>
          <w:szCs w:val="22"/>
        </w:rPr>
        <w:t>(Prenzlauer Berg) – 5 € Rabatt für Erwachsene auf die Kindervorstellungen der Reihe „Märchen im Glaspalast“</w:t>
      </w:r>
    </w:p>
    <w:p w14:paraId="52CFB04C" w14:textId="77777777" w:rsidR="00744227" w:rsidRDefault="00C03B47" w:rsidP="00744227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744227">
        <w:rPr>
          <w:rFonts w:ascii="Arial" w:hAnsi="Arial" w:cs="Arial"/>
          <w:sz w:val="22"/>
          <w:szCs w:val="22"/>
        </w:rPr>
        <w:t xml:space="preserve">Rubrik Kultur: </w:t>
      </w:r>
      <w:r w:rsidR="00744227">
        <w:rPr>
          <w:rFonts w:ascii="Arial" w:hAnsi="Arial" w:cs="Arial"/>
          <w:sz w:val="22"/>
          <w:szCs w:val="22"/>
        </w:rPr>
        <w:t xml:space="preserve">„Mamma Mia – Das Musical“ im Theater des Westens (Charlottenburg) – Eltern </w:t>
      </w:r>
      <w:r w:rsidRPr="00744227">
        <w:rPr>
          <w:rFonts w:ascii="Arial" w:hAnsi="Arial" w:cs="Arial"/>
          <w:sz w:val="22"/>
          <w:szCs w:val="22"/>
        </w:rPr>
        <w:t>erhalten in Begleitung eines Kindes bis 14 Jahre die Tickets zum Kinderpreis</w:t>
      </w:r>
      <w:r w:rsidR="00014DFB" w:rsidRPr="00744227">
        <w:rPr>
          <w:rFonts w:ascii="Arial" w:hAnsi="Arial" w:cs="Arial"/>
          <w:sz w:val="22"/>
          <w:szCs w:val="22"/>
        </w:rPr>
        <w:t xml:space="preserve"> (Preisvorteil: 20%) in den Preisklassen Premium bis 3 </w:t>
      </w:r>
    </w:p>
    <w:p w14:paraId="04AB3133" w14:textId="77777777" w:rsidR="00014DFB" w:rsidRPr="00744227" w:rsidRDefault="00014DFB" w:rsidP="00744227">
      <w:pPr>
        <w:numPr>
          <w:ilvl w:val="0"/>
          <w:numId w:val="6"/>
        </w:numPr>
        <w:spacing w:after="120"/>
        <w:rPr>
          <w:rFonts w:ascii="Arial" w:hAnsi="Arial" w:cs="Arial"/>
          <w:sz w:val="22"/>
          <w:szCs w:val="22"/>
        </w:rPr>
      </w:pPr>
      <w:r w:rsidRPr="00744227">
        <w:rPr>
          <w:rFonts w:ascii="Arial" w:hAnsi="Arial" w:cs="Arial"/>
          <w:sz w:val="22"/>
          <w:szCs w:val="22"/>
        </w:rPr>
        <w:t>Rubrik Familienleben: 5 € Preisvorteil bei den Eltern-Kinder-Kursen im Familienzentrum Menschenskinder (Friedrichshain)</w:t>
      </w:r>
    </w:p>
    <w:p w14:paraId="368B1FFC" w14:textId="77777777" w:rsidR="00677FDE" w:rsidRDefault="00677FDE" w:rsidP="00677FDE">
      <w:pPr>
        <w:spacing w:after="120"/>
        <w:rPr>
          <w:rFonts w:ascii="Arial" w:hAnsi="Arial" w:cs="Arial"/>
          <w:sz w:val="22"/>
          <w:szCs w:val="22"/>
        </w:rPr>
      </w:pPr>
    </w:p>
    <w:p w14:paraId="1256D1B4" w14:textId="77777777" w:rsidR="00677FDE" w:rsidRPr="00336413" w:rsidRDefault="00677FDE" w:rsidP="00677FD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Extra | Zusätzliche </w:t>
      </w:r>
      <w:r w:rsidRPr="00336413">
        <w:rPr>
          <w:rFonts w:ascii="Arial" w:hAnsi="Arial" w:cs="Arial"/>
          <w:b/>
          <w:sz w:val="22"/>
          <w:szCs w:val="22"/>
        </w:rPr>
        <w:t>An</w:t>
      </w:r>
      <w:r>
        <w:rPr>
          <w:rFonts w:ascii="Arial" w:hAnsi="Arial" w:cs="Arial"/>
          <w:b/>
          <w:sz w:val="22"/>
          <w:szCs w:val="22"/>
        </w:rPr>
        <w:t>gebote für Familien mit geringem</w:t>
      </w:r>
      <w:r w:rsidRPr="00336413">
        <w:rPr>
          <w:rFonts w:ascii="Arial" w:hAnsi="Arial" w:cs="Arial"/>
          <w:b/>
          <w:sz w:val="22"/>
          <w:szCs w:val="22"/>
        </w:rPr>
        <w:t xml:space="preserve"> Einkommen</w:t>
      </w:r>
      <w:r w:rsidR="009F6C21">
        <w:rPr>
          <w:rFonts w:ascii="Arial" w:hAnsi="Arial" w:cs="Arial"/>
          <w:b/>
          <w:sz w:val="22"/>
          <w:szCs w:val="22"/>
        </w:rPr>
        <w:t xml:space="preserve"> und spezielle Angebote für alleinerziehende Mütter und Väter</w:t>
      </w:r>
    </w:p>
    <w:p w14:paraId="27B7A0FD" w14:textId="77777777" w:rsidR="00677FDE" w:rsidRPr="00805603" w:rsidRDefault="00677FDE" w:rsidP="00677FDE">
      <w:pPr>
        <w:jc w:val="both"/>
        <w:rPr>
          <w:rFonts w:ascii="Arial" w:hAnsi="Arial" w:cs="Arial"/>
          <w:b/>
          <w:bCs/>
          <w:sz w:val="12"/>
          <w:szCs w:val="12"/>
        </w:rPr>
      </w:pPr>
    </w:p>
    <w:p w14:paraId="4AA7BF09" w14:textId="77777777" w:rsidR="00677FDE" w:rsidRPr="00336413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336413">
        <w:rPr>
          <w:rFonts w:ascii="Arial" w:hAnsi="Arial" w:cs="Arial"/>
          <w:sz w:val="22"/>
          <w:szCs w:val="22"/>
        </w:rPr>
        <w:t xml:space="preserve">Wenn Familien </w:t>
      </w:r>
      <w:r w:rsidR="00090D31">
        <w:rPr>
          <w:rFonts w:ascii="Arial" w:hAnsi="Arial" w:cs="Arial"/>
          <w:sz w:val="22"/>
          <w:szCs w:val="22"/>
        </w:rPr>
        <w:t>mit geringe</w:t>
      </w:r>
      <w:r w:rsidR="00744227">
        <w:rPr>
          <w:rFonts w:ascii="Arial" w:hAnsi="Arial" w:cs="Arial"/>
          <w:sz w:val="22"/>
          <w:szCs w:val="22"/>
        </w:rPr>
        <w:t>m</w:t>
      </w:r>
      <w:r w:rsidR="00090D31">
        <w:rPr>
          <w:rFonts w:ascii="Arial" w:hAnsi="Arial" w:cs="Arial"/>
          <w:sz w:val="22"/>
          <w:szCs w:val="22"/>
        </w:rPr>
        <w:t xml:space="preserve"> </w:t>
      </w:r>
      <w:r w:rsidR="00744227">
        <w:rPr>
          <w:rFonts w:ascii="Arial" w:hAnsi="Arial" w:cs="Arial"/>
          <w:sz w:val="22"/>
          <w:szCs w:val="22"/>
        </w:rPr>
        <w:t>Einkommen</w:t>
      </w:r>
      <w:r w:rsidR="00090D31">
        <w:rPr>
          <w:rFonts w:ascii="Arial" w:hAnsi="Arial" w:cs="Arial"/>
          <w:sz w:val="22"/>
          <w:szCs w:val="22"/>
        </w:rPr>
        <w:t xml:space="preserve"> </w:t>
      </w:r>
      <w:r w:rsidRPr="00336413">
        <w:rPr>
          <w:rFonts w:ascii="Arial" w:hAnsi="Arial" w:cs="Arial"/>
          <w:sz w:val="22"/>
          <w:szCs w:val="22"/>
        </w:rPr>
        <w:t xml:space="preserve">etwas gemeinsam unternehmen möchten, scheitert dies häufig an </w:t>
      </w:r>
      <w:r>
        <w:rPr>
          <w:rFonts w:ascii="Arial" w:hAnsi="Arial" w:cs="Arial"/>
          <w:sz w:val="22"/>
          <w:szCs w:val="22"/>
        </w:rPr>
        <w:t xml:space="preserve">den Eintrittspreisen. </w:t>
      </w:r>
      <w:r w:rsidR="00090D31">
        <w:rPr>
          <w:rFonts w:ascii="Arial" w:hAnsi="Arial" w:cs="Arial"/>
          <w:sz w:val="22"/>
          <w:szCs w:val="22"/>
        </w:rPr>
        <w:t xml:space="preserve">Die folgenden Angebote </w:t>
      </w:r>
      <w:r w:rsidR="00744227">
        <w:rPr>
          <w:rFonts w:ascii="Arial" w:hAnsi="Arial" w:cs="Arial"/>
          <w:sz w:val="22"/>
          <w:szCs w:val="22"/>
        </w:rPr>
        <w:t>bieten</w:t>
      </w:r>
      <w:r w:rsidR="00090D31">
        <w:rPr>
          <w:rFonts w:ascii="Arial" w:hAnsi="Arial" w:cs="Arial"/>
          <w:sz w:val="22"/>
          <w:szCs w:val="22"/>
        </w:rPr>
        <w:t xml:space="preserve"> diesen Familien zusätzliche Möglichkeiten für eine abwechslungsreiche Freizeitgestaltung:</w:t>
      </w:r>
    </w:p>
    <w:p w14:paraId="20588DCB" w14:textId="77777777" w:rsidR="00677FDE" w:rsidRPr="00805603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14:paraId="00447034" w14:textId="77777777" w:rsidR="00677FDE" w:rsidRPr="009F6C21" w:rsidRDefault="00677FDE" w:rsidP="009F6C21">
      <w:pPr>
        <w:numPr>
          <w:ilvl w:val="0"/>
          <w:numId w:val="5"/>
        </w:numPr>
        <w:spacing w:after="120"/>
        <w:ind w:left="357" w:hanging="357"/>
        <w:rPr>
          <w:rFonts w:ascii="Arial" w:hAnsi="Arial" w:cs="Arial"/>
          <w:sz w:val="22"/>
          <w:szCs w:val="22"/>
        </w:rPr>
      </w:pPr>
      <w:r w:rsidRPr="009F6C21">
        <w:rPr>
          <w:rFonts w:ascii="Arial" w:hAnsi="Arial" w:cs="Arial"/>
          <w:sz w:val="22"/>
          <w:szCs w:val="22"/>
        </w:rPr>
        <w:t>Konzertkarten für Familienkonzerte des JugendKulturService zum halben Preis</w:t>
      </w:r>
    </w:p>
    <w:p w14:paraId="5C912AFE" w14:textId="77777777" w:rsidR="00677FDE" w:rsidRPr="009F6C21" w:rsidRDefault="00677FDE" w:rsidP="009F6C21">
      <w:pPr>
        <w:numPr>
          <w:ilvl w:val="0"/>
          <w:numId w:val="5"/>
        </w:numPr>
        <w:spacing w:after="120"/>
        <w:ind w:left="357" w:hanging="357"/>
        <w:rPr>
          <w:rFonts w:ascii="Arial" w:hAnsi="Arial" w:cs="Arial"/>
          <w:bCs/>
          <w:sz w:val="22"/>
          <w:szCs w:val="22"/>
        </w:rPr>
      </w:pPr>
      <w:r w:rsidRPr="009F6C21">
        <w:rPr>
          <w:rFonts w:ascii="Arial" w:hAnsi="Arial" w:cs="Arial"/>
          <w:bCs/>
          <w:sz w:val="22"/>
          <w:szCs w:val="22"/>
        </w:rPr>
        <w:t>Wochenendreise mit Seminar für Alleinerziehende mit Kindern (Sonderpreis)</w:t>
      </w:r>
    </w:p>
    <w:p w14:paraId="58B82CB3" w14:textId="77777777" w:rsidR="00966459" w:rsidRPr="009F6C21" w:rsidRDefault="00966459" w:rsidP="00966459">
      <w:pPr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Verlosung von fünf kostenfreien Kurzreisen u.a. an die Ostsee, an den </w:t>
      </w:r>
      <w:proofErr w:type="spellStart"/>
      <w:r>
        <w:rPr>
          <w:rFonts w:ascii="Arial" w:hAnsi="Arial" w:cs="Arial"/>
          <w:sz w:val="22"/>
          <w:szCs w:val="22"/>
        </w:rPr>
        <w:t>Wandlitzsee</w:t>
      </w:r>
      <w:proofErr w:type="spellEnd"/>
      <w:r>
        <w:rPr>
          <w:rFonts w:ascii="Arial" w:hAnsi="Arial" w:cs="Arial"/>
          <w:sz w:val="22"/>
          <w:szCs w:val="22"/>
        </w:rPr>
        <w:t xml:space="preserve"> oder ins Kanu-Camp in Lychen</w:t>
      </w:r>
    </w:p>
    <w:p w14:paraId="482B43A4" w14:textId="032B4D73" w:rsidR="009F6C21" w:rsidRPr="009F6C21" w:rsidRDefault="00751A09" w:rsidP="009F6C21">
      <w:pPr>
        <w:numPr>
          <w:ilvl w:val="0"/>
          <w:numId w:val="4"/>
        </w:num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AAED2E4" wp14:editId="2FDD4E25">
            <wp:simplePos x="0" y="0"/>
            <wp:positionH relativeFrom="column">
              <wp:posOffset>5018405</wp:posOffset>
            </wp:positionH>
            <wp:positionV relativeFrom="paragraph">
              <wp:posOffset>43815</wp:posOffset>
            </wp:positionV>
            <wp:extent cx="1547495" cy="1518920"/>
            <wp:effectExtent l="0" t="0" r="0" b="508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C21">
        <w:rPr>
          <w:rFonts w:ascii="Arial" w:hAnsi="Arial" w:cs="Arial"/>
          <w:sz w:val="22"/>
          <w:szCs w:val="22"/>
        </w:rPr>
        <w:t>Verlosung</w:t>
      </w:r>
      <w:r w:rsidR="00966459">
        <w:rPr>
          <w:rFonts w:ascii="Arial" w:hAnsi="Arial" w:cs="Arial"/>
          <w:sz w:val="22"/>
          <w:szCs w:val="22"/>
        </w:rPr>
        <w:t xml:space="preserve"> zu einem k</w:t>
      </w:r>
      <w:r w:rsidR="00677FDE" w:rsidRPr="00336413">
        <w:rPr>
          <w:rFonts w:ascii="Arial" w:hAnsi="Arial" w:cs="Arial"/>
          <w:sz w:val="22"/>
          <w:szCs w:val="22"/>
        </w:rPr>
        <w:t>osten</w:t>
      </w:r>
      <w:r w:rsidR="00750133">
        <w:rPr>
          <w:rFonts w:ascii="Arial" w:hAnsi="Arial" w:cs="Arial"/>
          <w:sz w:val="22"/>
          <w:szCs w:val="22"/>
        </w:rPr>
        <w:t>freie</w:t>
      </w:r>
      <w:r w:rsidR="00966459">
        <w:rPr>
          <w:rFonts w:ascii="Arial" w:hAnsi="Arial" w:cs="Arial"/>
          <w:sz w:val="22"/>
          <w:szCs w:val="22"/>
        </w:rPr>
        <w:t>n</w:t>
      </w:r>
      <w:r w:rsidR="00677FDE" w:rsidRPr="00336413">
        <w:rPr>
          <w:rFonts w:ascii="Arial" w:hAnsi="Arial" w:cs="Arial"/>
          <w:sz w:val="22"/>
          <w:szCs w:val="22"/>
        </w:rPr>
        <w:t xml:space="preserve"> </w:t>
      </w:r>
      <w:r w:rsidR="00677FDE">
        <w:rPr>
          <w:rFonts w:ascii="Arial" w:hAnsi="Arial" w:cs="Arial"/>
          <w:sz w:val="22"/>
          <w:szCs w:val="22"/>
        </w:rPr>
        <w:t>Anfänger-</w:t>
      </w:r>
      <w:r w:rsidR="00677FDE" w:rsidRPr="00336413">
        <w:rPr>
          <w:rFonts w:ascii="Arial" w:hAnsi="Arial" w:cs="Arial"/>
          <w:sz w:val="22"/>
          <w:szCs w:val="22"/>
        </w:rPr>
        <w:t>Schwimmkurs in den Sommerferien</w:t>
      </w:r>
      <w:r w:rsidR="009F6C21">
        <w:rPr>
          <w:rFonts w:ascii="Arial" w:hAnsi="Arial" w:cs="Arial"/>
          <w:sz w:val="22"/>
          <w:szCs w:val="22"/>
        </w:rPr>
        <w:t xml:space="preserve"> und w</w:t>
      </w:r>
      <w:r w:rsidR="00677FDE" w:rsidRPr="009F6C21">
        <w:rPr>
          <w:rFonts w:ascii="Arial" w:hAnsi="Arial" w:cs="Arial"/>
          <w:sz w:val="22"/>
          <w:szCs w:val="22"/>
        </w:rPr>
        <w:t>eitere Extra-Verlosungen im Laufe des Jahres.</w:t>
      </w:r>
    </w:p>
    <w:p w14:paraId="1E74617C" w14:textId="77777777" w:rsidR="00677FDE" w:rsidRPr="00090D31" w:rsidRDefault="00677FDE" w:rsidP="00677FDE">
      <w:pPr>
        <w:jc w:val="both"/>
        <w:rPr>
          <w:rFonts w:ascii="Arial" w:hAnsi="Arial" w:cs="Arial"/>
          <w:sz w:val="22"/>
          <w:szCs w:val="22"/>
          <w:u w:val="single"/>
        </w:rPr>
      </w:pPr>
      <w:r w:rsidRPr="00090D31">
        <w:rPr>
          <w:rFonts w:ascii="Arial" w:hAnsi="Arial" w:cs="Arial"/>
          <w:bCs/>
          <w:sz w:val="22"/>
          <w:szCs w:val="22"/>
          <w:u w:val="single"/>
        </w:rPr>
        <w:t>Voraussetzung</w:t>
      </w:r>
      <w:r w:rsidR="00090D31">
        <w:rPr>
          <w:rFonts w:ascii="Arial" w:hAnsi="Arial" w:cs="Arial"/>
          <w:bCs/>
          <w:sz w:val="22"/>
          <w:szCs w:val="22"/>
          <w:u w:val="single"/>
        </w:rPr>
        <w:t>:</w:t>
      </w:r>
    </w:p>
    <w:p w14:paraId="71CC8AD7" w14:textId="77777777" w:rsidR="00677FDE" w:rsidRPr="005F2DE0" w:rsidRDefault="00677FDE" w:rsidP="005F2DE0">
      <w:pPr>
        <w:rPr>
          <w:rFonts w:ascii="Arial" w:hAnsi="Arial" w:cs="Arial"/>
          <w:sz w:val="22"/>
          <w:szCs w:val="22"/>
        </w:rPr>
      </w:pPr>
      <w:r w:rsidRPr="00336413">
        <w:rPr>
          <w:rFonts w:ascii="Arial" w:hAnsi="Arial" w:cs="Arial"/>
          <w:sz w:val="22"/>
          <w:szCs w:val="22"/>
        </w:rPr>
        <w:t>Um ihr geringes Einkommen nachzuweisen</w:t>
      </w:r>
      <w:r>
        <w:rPr>
          <w:rFonts w:ascii="Arial" w:hAnsi="Arial" w:cs="Arial"/>
          <w:sz w:val="22"/>
          <w:szCs w:val="22"/>
        </w:rPr>
        <w:t>,</w:t>
      </w:r>
      <w:r w:rsidRPr="00336413">
        <w:rPr>
          <w:rFonts w:ascii="Arial" w:hAnsi="Arial" w:cs="Arial"/>
          <w:sz w:val="22"/>
          <w:szCs w:val="22"/>
        </w:rPr>
        <w:t xml:space="preserve"> müssen die Familien folgende Unterlagen vorlegen:</w:t>
      </w:r>
    </w:p>
    <w:p w14:paraId="4EF74E2B" w14:textId="77777777" w:rsidR="00677FDE" w:rsidRDefault="00677FDE" w:rsidP="00677FDE">
      <w:pPr>
        <w:numPr>
          <w:ilvl w:val="0"/>
          <w:numId w:val="3"/>
        </w:numPr>
        <w:jc w:val="both"/>
        <w:rPr>
          <w:rFonts w:ascii="Arial" w:hAnsi="Arial" w:cs="Arial"/>
          <w:sz w:val="22"/>
          <w:szCs w:val="22"/>
        </w:rPr>
      </w:pPr>
      <w:r w:rsidRPr="00336413">
        <w:rPr>
          <w:rFonts w:ascii="Arial" w:hAnsi="Arial" w:cs="Arial"/>
          <w:sz w:val="22"/>
          <w:szCs w:val="22"/>
        </w:rPr>
        <w:t>Personalausweis oder Reisepass</w:t>
      </w:r>
    </w:p>
    <w:p w14:paraId="007EAF67" w14:textId="77777777" w:rsidR="00677FDE" w:rsidRPr="005C119B" w:rsidRDefault="00090D31" w:rsidP="00677FDE">
      <w:pPr>
        <w:pStyle w:val="Listenabsatz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den</w:t>
      </w:r>
      <w:r w:rsidR="00677FDE" w:rsidRPr="005C119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„</w:t>
      </w:r>
      <w:r w:rsidR="00677FDE" w:rsidRPr="005C119B">
        <w:rPr>
          <w:rFonts w:ascii="Arial" w:hAnsi="Arial" w:cs="Arial"/>
          <w:sz w:val="22"/>
          <w:szCs w:val="22"/>
        </w:rPr>
        <w:t>berlinpass</w:t>
      </w:r>
      <w:r>
        <w:rPr>
          <w:rFonts w:ascii="Arial" w:hAnsi="Arial" w:cs="Arial"/>
          <w:sz w:val="22"/>
          <w:szCs w:val="22"/>
        </w:rPr>
        <w:t>“</w:t>
      </w:r>
      <w:r w:rsidR="00677FDE" w:rsidRPr="005C119B">
        <w:rPr>
          <w:rFonts w:ascii="Arial" w:hAnsi="Arial" w:cs="Arial"/>
          <w:sz w:val="22"/>
          <w:szCs w:val="22"/>
        </w:rPr>
        <w:t xml:space="preserve"> </w:t>
      </w:r>
      <w:r w:rsidR="009F6C21">
        <w:rPr>
          <w:rFonts w:ascii="Arial" w:hAnsi="Arial" w:cs="Arial"/>
          <w:sz w:val="22"/>
          <w:szCs w:val="22"/>
        </w:rPr>
        <w:t xml:space="preserve">(oder entsprechende Einzelnachweise) </w:t>
      </w:r>
      <w:r w:rsidR="00677FDE" w:rsidRPr="005C119B">
        <w:rPr>
          <w:rFonts w:ascii="Arial" w:hAnsi="Arial" w:cs="Arial"/>
          <w:sz w:val="22"/>
          <w:szCs w:val="22"/>
        </w:rPr>
        <w:t xml:space="preserve">oder </w:t>
      </w:r>
      <w:r w:rsidR="009F6C21">
        <w:rPr>
          <w:rFonts w:ascii="Arial" w:hAnsi="Arial" w:cs="Arial"/>
          <w:sz w:val="22"/>
          <w:szCs w:val="22"/>
        </w:rPr>
        <w:t xml:space="preserve">die Bescheinigung </w:t>
      </w:r>
      <w:r w:rsidR="00677FDE" w:rsidRPr="005C119B">
        <w:rPr>
          <w:rFonts w:ascii="Arial" w:hAnsi="Arial" w:cs="Arial"/>
          <w:sz w:val="22"/>
          <w:szCs w:val="22"/>
        </w:rPr>
        <w:t>für den Kindergeldzuschlag</w:t>
      </w:r>
    </w:p>
    <w:p w14:paraId="171BA57D" w14:textId="77777777" w:rsidR="00677FDE" w:rsidRPr="00B153E3" w:rsidRDefault="00677FDE" w:rsidP="00677FDE">
      <w:pPr>
        <w:jc w:val="both"/>
        <w:rPr>
          <w:rFonts w:ascii="Arial" w:hAnsi="Arial" w:cs="Arial"/>
          <w:sz w:val="12"/>
          <w:szCs w:val="12"/>
          <w:u w:val="single"/>
        </w:rPr>
      </w:pPr>
    </w:p>
    <w:p w14:paraId="1AA86030" w14:textId="6DED0D64" w:rsidR="00677FDE" w:rsidRDefault="00090D31" w:rsidP="005F2DE0">
      <w:pPr>
        <w:rPr>
          <w:rFonts w:ascii="Arial" w:hAnsi="Arial" w:cs="Arial"/>
          <w:sz w:val="22"/>
          <w:szCs w:val="22"/>
          <w:u w:val="single"/>
        </w:rPr>
      </w:pPr>
      <w:r w:rsidRPr="00090D31">
        <w:rPr>
          <w:rFonts w:ascii="Arial" w:hAnsi="Arial" w:cs="Arial"/>
          <w:b/>
          <w:sz w:val="22"/>
          <w:szCs w:val="22"/>
        </w:rPr>
        <w:t>Alleinerziehende:</w:t>
      </w:r>
      <w:r>
        <w:rPr>
          <w:rFonts w:ascii="Arial" w:hAnsi="Arial" w:cs="Arial"/>
          <w:sz w:val="22"/>
          <w:szCs w:val="22"/>
          <w:u w:val="single"/>
        </w:rPr>
        <w:t xml:space="preserve"> </w:t>
      </w:r>
      <w:r>
        <w:rPr>
          <w:rFonts w:ascii="Arial" w:hAnsi="Arial" w:cs="Arial"/>
          <w:sz w:val="22"/>
          <w:szCs w:val="22"/>
          <w:u w:val="single"/>
        </w:rPr>
        <w:br/>
      </w:r>
      <w:r w:rsidRPr="00090D31">
        <w:rPr>
          <w:rFonts w:ascii="Arial" w:hAnsi="Arial" w:cs="Arial"/>
          <w:sz w:val="22"/>
          <w:szCs w:val="22"/>
        </w:rPr>
        <w:t>Für alleinerziehende Mütter und Väter</w:t>
      </w:r>
      <w:r>
        <w:rPr>
          <w:rFonts w:ascii="Arial" w:hAnsi="Arial" w:cs="Arial"/>
          <w:sz w:val="22"/>
          <w:szCs w:val="22"/>
        </w:rPr>
        <w:t xml:space="preserve"> wird eine kostenfreie Kurzreise </w:t>
      </w:r>
      <w:r w:rsidR="00AC44F9">
        <w:rPr>
          <w:rFonts w:ascii="Arial" w:hAnsi="Arial" w:cs="Arial"/>
          <w:sz w:val="22"/>
          <w:szCs w:val="22"/>
        </w:rPr>
        <w:t xml:space="preserve">an die Ostsee </w:t>
      </w:r>
      <w:r>
        <w:rPr>
          <w:rFonts w:ascii="Arial" w:hAnsi="Arial" w:cs="Arial"/>
          <w:sz w:val="22"/>
          <w:szCs w:val="22"/>
        </w:rPr>
        <w:t>verlost (ohne Einkommensgrenze).</w:t>
      </w:r>
    </w:p>
    <w:p w14:paraId="487EE41F" w14:textId="77777777" w:rsidR="00090D31" w:rsidRDefault="00090D31" w:rsidP="00677FDE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470250D1" w14:textId="77777777" w:rsidR="00751A09" w:rsidRDefault="00751A09" w:rsidP="00677FDE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3EE33219" w14:textId="77777777" w:rsidR="00677FDE" w:rsidRPr="00744227" w:rsidRDefault="00677FDE" w:rsidP="00677FDE">
      <w:pPr>
        <w:jc w:val="both"/>
        <w:rPr>
          <w:rFonts w:ascii="Arial" w:hAnsi="Arial" w:cs="Arial"/>
          <w:b/>
          <w:sz w:val="22"/>
          <w:szCs w:val="22"/>
        </w:rPr>
      </w:pPr>
      <w:r w:rsidRPr="00744227">
        <w:rPr>
          <w:rFonts w:ascii="Arial" w:hAnsi="Arial" w:cs="Arial"/>
          <w:b/>
          <w:sz w:val="22"/>
          <w:szCs w:val="22"/>
        </w:rPr>
        <w:t>Ansprechpartner</w:t>
      </w:r>
      <w:r w:rsidR="00744227">
        <w:rPr>
          <w:rFonts w:ascii="Arial" w:hAnsi="Arial" w:cs="Arial"/>
          <w:b/>
          <w:sz w:val="22"/>
          <w:szCs w:val="22"/>
        </w:rPr>
        <w:t xml:space="preserve"> für Fragen</w:t>
      </w:r>
      <w:r w:rsidRPr="00744227">
        <w:rPr>
          <w:rFonts w:ascii="Arial" w:hAnsi="Arial" w:cs="Arial"/>
          <w:b/>
          <w:sz w:val="22"/>
          <w:szCs w:val="22"/>
        </w:rPr>
        <w:t>:</w:t>
      </w:r>
    </w:p>
    <w:p w14:paraId="2D05D08F" w14:textId="77777777"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Gunnar Güldner</w:t>
      </w:r>
      <w:r>
        <w:rPr>
          <w:rFonts w:ascii="Arial" w:hAnsi="Arial" w:cs="Arial"/>
          <w:sz w:val="22"/>
          <w:szCs w:val="22"/>
        </w:rPr>
        <w:tab/>
      </w:r>
      <w:r w:rsidRPr="00956F2D">
        <w:rPr>
          <w:rFonts w:ascii="Arial" w:hAnsi="Arial" w:cs="Arial"/>
          <w:sz w:val="22"/>
          <w:szCs w:val="22"/>
        </w:rPr>
        <w:t>Tel.: 23 55 62 12</w:t>
      </w:r>
      <w:r>
        <w:rPr>
          <w:rFonts w:ascii="Arial" w:hAnsi="Arial" w:cs="Arial"/>
          <w:sz w:val="22"/>
          <w:szCs w:val="22"/>
        </w:rPr>
        <w:tab/>
      </w:r>
      <w:hyperlink r:id="rId29" w:history="1">
        <w:r w:rsidRPr="00155849">
          <w:rPr>
            <w:rStyle w:val="Hyperlink"/>
            <w:rFonts w:ascii="Arial" w:hAnsi="Arial" w:cs="Arial"/>
            <w:sz w:val="22"/>
            <w:szCs w:val="22"/>
          </w:rPr>
          <w:t>presse@jugendkulturservice.de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14:paraId="531ED1DE" w14:textId="77777777" w:rsidR="00677FDE" w:rsidRDefault="00677FDE" w:rsidP="00677FDE">
      <w:pPr>
        <w:jc w:val="both"/>
        <w:rPr>
          <w:rFonts w:ascii="Arial" w:hAnsi="Arial" w:cs="Arial"/>
          <w:sz w:val="22"/>
          <w:szCs w:val="22"/>
        </w:rPr>
      </w:pPr>
      <w:r w:rsidRPr="00956F2D">
        <w:rPr>
          <w:rFonts w:ascii="Arial" w:hAnsi="Arial" w:cs="Arial"/>
          <w:sz w:val="22"/>
          <w:szCs w:val="22"/>
        </w:rPr>
        <w:t>Ob</w:t>
      </w:r>
      <w:r>
        <w:rPr>
          <w:rFonts w:ascii="Arial" w:hAnsi="Arial" w:cs="Arial"/>
          <w:sz w:val="22"/>
          <w:szCs w:val="22"/>
        </w:rPr>
        <w:t xml:space="preserve">entrautstraße 55, 10963 Berlin, </w:t>
      </w:r>
      <w:r w:rsidRPr="00956F2D">
        <w:rPr>
          <w:rFonts w:ascii="Arial" w:hAnsi="Arial" w:cs="Arial"/>
          <w:sz w:val="22"/>
          <w:szCs w:val="22"/>
        </w:rPr>
        <w:t>Fax: 23 55 62 33</w:t>
      </w:r>
    </w:p>
    <w:p w14:paraId="60661C45" w14:textId="77777777" w:rsidR="00D90E5E" w:rsidRDefault="00D90E5E" w:rsidP="00D90E5E">
      <w:pPr>
        <w:jc w:val="both"/>
        <w:rPr>
          <w:rFonts w:ascii="Arial" w:hAnsi="Arial" w:cs="Arial"/>
          <w:i/>
          <w:sz w:val="22"/>
          <w:szCs w:val="22"/>
        </w:rPr>
      </w:pPr>
    </w:p>
    <w:p w14:paraId="48576F1D" w14:textId="77777777" w:rsidR="00744227" w:rsidRDefault="00744227" w:rsidP="00D90E5E">
      <w:pPr>
        <w:jc w:val="both"/>
        <w:rPr>
          <w:rFonts w:ascii="Arial" w:hAnsi="Arial" w:cs="Arial"/>
          <w:i/>
          <w:sz w:val="22"/>
          <w:szCs w:val="22"/>
        </w:rPr>
      </w:pPr>
    </w:p>
    <w:p w14:paraId="5D4E8287" w14:textId="77777777" w:rsidR="00677FDE" w:rsidRPr="00D90E5E" w:rsidRDefault="00677FDE" w:rsidP="00D90E5E">
      <w:pPr>
        <w:jc w:val="both"/>
        <w:rPr>
          <w:rFonts w:ascii="Arial" w:hAnsi="Arial" w:cs="Arial"/>
          <w:i/>
          <w:sz w:val="22"/>
          <w:szCs w:val="22"/>
        </w:rPr>
      </w:pPr>
      <w:r w:rsidRPr="00216BF7">
        <w:rPr>
          <w:rFonts w:ascii="Arial" w:hAnsi="Arial" w:cs="Arial"/>
          <w:i/>
          <w:sz w:val="22"/>
          <w:szCs w:val="22"/>
        </w:rPr>
        <w:t>Änderungen und Irrtümer vorbehalten.</w:t>
      </w:r>
      <w:r w:rsidRPr="00216BF7">
        <w:rPr>
          <w:rFonts w:ascii="Arial" w:hAnsi="Arial" w:cs="Arial"/>
          <w:i/>
          <w:noProof/>
          <w:sz w:val="22"/>
          <w:szCs w:val="22"/>
        </w:rPr>
        <w:t xml:space="preserve"> </w:t>
      </w:r>
    </w:p>
    <w:sectPr w:rsidR="00677FDE" w:rsidRPr="00D90E5E" w:rsidSect="007A569F">
      <w:headerReference w:type="even" r:id="rId30"/>
      <w:headerReference w:type="first" r:id="rId31"/>
      <w:type w:val="continuous"/>
      <w:pgSz w:w="11900" w:h="16840"/>
      <w:pgMar w:top="1418" w:right="2544" w:bottom="1134" w:left="1247" w:header="113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7C8EB6" w14:textId="77777777" w:rsidR="00677FDE" w:rsidRDefault="00677FDE" w:rsidP="007A569F">
      <w:r>
        <w:separator/>
      </w:r>
    </w:p>
    <w:p w14:paraId="5E7BDAD2" w14:textId="77777777" w:rsidR="00677FDE" w:rsidRDefault="00677FDE" w:rsidP="007A569F"/>
    <w:p w14:paraId="50868A1F" w14:textId="77777777" w:rsidR="00677FDE" w:rsidRDefault="00677FDE" w:rsidP="007A569F"/>
  </w:endnote>
  <w:endnote w:type="continuationSeparator" w:id="0">
    <w:p w14:paraId="0E9EBF0A" w14:textId="77777777" w:rsidR="00677FDE" w:rsidRDefault="00677FDE" w:rsidP="007A569F">
      <w:r>
        <w:continuationSeparator/>
      </w:r>
    </w:p>
    <w:p w14:paraId="7B13A876" w14:textId="77777777" w:rsidR="00677FDE" w:rsidRDefault="00677FDE" w:rsidP="007A569F"/>
    <w:p w14:paraId="3C32C229" w14:textId="77777777" w:rsidR="00677FDE" w:rsidRDefault="00677FDE" w:rsidP="007A56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CEC36" w14:textId="77777777" w:rsidR="009D6079" w:rsidRPr="0036281E" w:rsidRDefault="00CF4280" w:rsidP="007A569F">
    <w:pPr>
      <w:pStyle w:val="Fuzeile"/>
    </w:pPr>
    <w:r w:rsidRPr="0036281E">
      <w:rPr>
        <w:rStyle w:val="Seitenzahl"/>
        <w:sz w:val="20"/>
      </w:rPr>
      <w:fldChar w:fldCharType="begin"/>
    </w:r>
    <w:r w:rsidRPr="0036281E">
      <w:rPr>
        <w:rStyle w:val="Seitenzahl"/>
        <w:sz w:val="20"/>
      </w:rPr>
      <w:instrText xml:space="preserve"> </w:instrText>
    </w:r>
    <w:r>
      <w:rPr>
        <w:rStyle w:val="Seitenzahl"/>
        <w:sz w:val="20"/>
      </w:rPr>
      <w:instrText>PAGE</w:instrText>
    </w:r>
    <w:r w:rsidRPr="0036281E">
      <w:rPr>
        <w:rStyle w:val="Seitenzahl"/>
        <w:sz w:val="20"/>
      </w:rPr>
      <w:instrText xml:space="preserve"> </w:instrText>
    </w:r>
    <w:r w:rsidRPr="0036281E">
      <w:rPr>
        <w:rStyle w:val="Seitenzahl"/>
        <w:sz w:val="20"/>
      </w:rPr>
      <w:fldChar w:fldCharType="separate"/>
    </w:r>
    <w:r w:rsidR="00677FDE">
      <w:rPr>
        <w:rStyle w:val="Seitenzahl"/>
        <w:noProof/>
        <w:sz w:val="20"/>
      </w:rPr>
      <w:t>2</w:t>
    </w:r>
    <w:r w:rsidRPr="0036281E">
      <w:rPr>
        <w:rStyle w:val="Seitenzahl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9C828" w14:textId="77777777" w:rsidR="00852355" w:rsidRDefault="00856454">
    <w:pPr>
      <w:pStyle w:val="Fuzeile"/>
    </w:pPr>
    <w:r>
      <w:rPr>
        <w:noProof/>
      </w:rPr>
      <w:drawing>
        <wp:anchor distT="0" distB="0" distL="114300" distR="114300" simplePos="0" relativeHeight="251670016" behindDoc="1" locked="0" layoutInCell="1" allowOverlap="1" wp14:anchorId="364D4A32" wp14:editId="4E24349C">
          <wp:simplePos x="0" y="0"/>
          <wp:positionH relativeFrom="column">
            <wp:posOffset>-1270</wp:posOffset>
          </wp:positionH>
          <wp:positionV relativeFrom="paragraph">
            <wp:posOffset>-104775</wp:posOffset>
          </wp:positionV>
          <wp:extent cx="5086800" cy="468000"/>
          <wp:effectExtent l="0" t="0" r="0" b="8255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868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0C00A" w14:textId="77777777" w:rsidR="00677FDE" w:rsidRDefault="00F02132">
    <w:pPr>
      <w:pStyle w:val="Fuzeile"/>
    </w:pPr>
    <w:r>
      <w:rPr>
        <w:noProof/>
      </w:rPr>
      <w:drawing>
        <wp:anchor distT="0" distB="0" distL="114300" distR="114300" simplePos="0" relativeHeight="251674112" behindDoc="1" locked="0" layoutInCell="1" allowOverlap="1" wp14:anchorId="178F9706" wp14:editId="7AA17DF1">
          <wp:simplePos x="0" y="0"/>
          <wp:positionH relativeFrom="rightMargin">
            <wp:posOffset>0</wp:posOffset>
          </wp:positionH>
          <wp:positionV relativeFrom="paragraph">
            <wp:posOffset>-733425</wp:posOffset>
          </wp:positionV>
          <wp:extent cx="1471930" cy="1079500"/>
          <wp:effectExtent l="0" t="0" r="0" b="6350"/>
          <wp:wrapNone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3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6454">
      <w:rPr>
        <w:noProof/>
      </w:rPr>
      <w:drawing>
        <wp:anchor distT="0" distB="0" distL="114300" distR="114300" simplePos="0" relativeHeight="251672064" behindDoc="1" locked="0" layoutInCell="1" allowOverlap="1" wp14:anchorId="206992AB" wp14:editId="0D2C7760">
          <wp:simplePos x="0" y="0"/>
          <wp:positionH relativeFrom="column">
            <wp:posOffset>0</wp:posOffset>
          </wp:positionH>
          <wp:positionV relativeFrom="paragraph">
            <wp:posOffset>-104775</wp:posOffset>
          </wp:positionV>
          <wp:extent cx="5086800" cy="468000"/>
          <wp:effectExtent l="0" t="0" r="0" b="8255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86800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3EB25" w14:textId="77777777" w:rsidR="00677FDE" w:rsidRDefault="00677FDE">
    <w:pPr>
      <w:pStyle w:val="Fuzeile"/>
    </w:pPr>
    <w:r>
      <w:rPr>
        <w:noProof/>
      </w:rPr>
      <w:drawing>
        <wp:anchor distT="0" distB="0" distL="114300" distR="114300" simplePos="0" relativeHeight="251666944" behindDoc="1" locked="0" layoutInCell="1" allowOverlap="1" wp14:anchorId="00D15D6B" wp14:editId="7AF98E7C">
          <wp:simplePos x="0" y="0"/>
          <wp:positionH relativeFrom="margin">
            <wp:align>center</wp:align>
          </wp:positionH>
          <wp:positionV relativeFrom="margin">
            <wp:posOffset>8281035</wp:posOffset>
          </wp:positionV>
          <wp:extent cx="5148000" cy="439200"/>
          <wp:effectExtent l="0" t="0" r="0" b="0"/>
          <wp:wrapNone/>
          <wp:docPr id="25" name="Grafik 25" descr="P:\Projekte\Berliner FamilienPass\2018\Cover Plakate Flyer\Logoleiste-aus-Plak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Projekte\Berliner FamilienPass\2018\Cover Plakate Flyer\Logoleiste-aus-Plaka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8000" cy="43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0BA8B2" w14:textId="77777777" w:rsidR="00677FDE" w:rsidRDefault="00677FDE" w:rsidP="007A569F">
      <w:r>
        <w:separator/>
      </w:r>
    </w:p>
    <w:p w14:paraId="5253AAE6" w14:textId="77777777" w:rsidR="00677FDE" w:rsidRDefault="00677FDE" w:rsidP="007A569F"/>
    <w:p w14:paraId="6ED02B85" w14:textId="77777777" w:rsidR="00677FDE" w:rsidRDefault="00677FDE" w:rsidP="007A569F"/>
  </w:footnote>
  <w:footnote w:type="continuationSeparator" w:id="0">
    <w:p w14:paraId="1B7188F8" w14:textId="77777777" w:rsidR="00677FDE" w:rsidRDefault="00677FDE" w:rsidP="007A569F">
      <w:r>
        <w:continuationSeparator/>
      </w:r>
    </w:p>
    <w:p w14:paraId="6DA065DC" w14:textId="77777777" w:rsidR="00677FDE" w:rsidRDefault="00677FDE" w:rsidP="007A569F"/>
    <w:p w14:paraId="3D70ABF9" w14:textId="77777777" w:rsidR="00677FDE" w:rsidRDefault="00677FDE" w:rsidP="007A56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4ABB2" w14:textId="77777777" w:rsidR="009D6079" w:rsidRDefault="006E19F8" w:rsidP="007A569F">
    <w:pPr>
      <w:pStyle w:val="Kopfzeile"/>
    </w:pPr>
    <w:r>
      <w:rPr>
        <w:noProof/>
      </w:rPr>
      <w:drawing>
        <wp:anchor distT="0" distB="0" distL="114300" distR="114300" simplePos="0" relativeHeight="251657728" behindDoc="1" locked="1" layoutInCell="1" allowOverlap="0" wp14:anchorId="52718DBA" wp14:editId="6956F64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5563870"/>
          <wp:effectExtent l="0" t="0" r="2540" b="0"/>
          <wp:wrapNone/>
          <wp:docPr id="17" name="Bild 17" descr="JKS_BB_140226_180dpi_3ku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JKS_BB_140226_180dpi_3ku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56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5DF33" w14:textId="77777777" w:rsidR="00677FDE" w:rsidRDefault="00A21773" w:rsidP="007A569F">
    <w:pPr>
      <w:pStyle w:val="Kopfzeile"/>
    </w:pPr>
    <w:r>
      <w:rPr>
        <w:noProof/>
      </w:rPr>
      <w:drawing>
        <wp:anchor distT="0" distB="0" distL="114300" distR="114300" simplePos="0" relativeHeight="251655679" behindDoc="1" locked="1" layoutInCell="1" allowOverlap="1" wp14:anchorId="4833F117" wp14:editId="0BB4E8A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21" name="Grafik 21" descr="imac2015-1TB:Users:saba:Documents:Aufträge_bis 2009-2018:Aufträge_2018:JKS_2018:BB_JKS_2018_Sept_ueberarbeitet_neu:Export-jpgs_für_Word-BB:JKS_BB_18092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c2015-1TB:Users:saba:Documents:Aufträge_bis 2009-2018:Aufträge_2018:JKS_2018:BB_JKS_2018_Sept_ueberarbeitet_neu:Export-jpgs_für_Word-BB:JKS_BB_18092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0A6E8" w14:textId="77777777" w:rsidR="00677FDE" w:rsidRDefault="00677FDE" w:rsidP="007A569F">
    <w:pPr>
      <w:pStyle w:val="Kopfzeile"/>
    </w:pPr>
  </w:p>
  <w:p w14:paraId="3B4FE407" w14:textId="77777777" w:rsidR="00677FDE" w:rsidRPr="001C3306" w:rsidRDefault="004052FB" w:rsidP="00677FDE">
    <w:pPr>
      <w:rPr>
        <w:rFonts w:ascii="Arial" w:hAnsi="Arial" w:cs="Arial"/>
        <w:b/>
        <w:sz w:val="40"/>
        <w:szCs w:val="40"/>
      </w:rPr>
    </w:pPr>
    <w:r w:rsidRPr="001C3306">
      <w:rPr>
        <w:rFonts w:ascii="Arial" w:hAnsi="Arial" w:cs="Arial"/>
        <w:b/>
        <w:sz w:val="40"/>
        <w:szCs w:val="40"/>
      </w:rPr>
      <w:t>Berliner FamilienPass 20</w:t>
    </w:r>
    <w:r w:rsidR="00007553" w:rsidRPr="001C3306">
      <w:rPr>
        <w:rFonts w:ascii="Arial" w:hAnsi="Arial" w:cs="Arial"/>
        <w:b/>
        <w:sz w:val="40"/>
        <w:szCs w:val="40"/>
      </w:rPr>
      <w:t>20</w:t>
    </w:r>
  </w:p>
  <w:p w14:paraId="02EBC0E8" w14:textId="77777777" w:rsidR="00677FDE" w:rsidRPr="001C3306" w:rsidRDefault="00677FDE" w:rsidP="00677FDE">
    <w:pPr>
      <w:tabs>
        <w:tab w:val="center" w:pos="4536"/>
        <w:tab w:val="right" w:pos="9072"/>
      </w:tabs>
      <w:rPr>
        <w:rFonts w:ascii="Arial" w:hAnsi="Arial" w:cs="Arial"/>
        <w:b/>
        <w:sz w:val="12"/>
        <w:szCs w:val="12"/>
      </w:rPr>
    </w:pPr>
  </w:p>
  <w:p w14:paraId="29542806" w14:textId="77777777" w:rsidR="009D6079" w:rsidRPr="001C3306" w:rsidRDefault="00B3107F" w:rsidP="00D95BEC">
    <w:pPr>
      <w:rPr>
        <w:rFonts w:ascii="Arial" w:hAnsi="Arial" w:cs="Arial"/>
        <w:b/>
      </w:rPr>
    </w:pPr>
    <w:r w:rsidRPr="001C3306">
      <w:rPr>
        <w:rFonts w:ascii="Arial" w:hAnsi="Arial" w:cs="Arial"/>
        <w:b/>
      </w:rPr>
      <w:t>Von ALBA bis Zoo</w:t>
    </w:r>
    <w:r w:rsidR="00677FDE" w:rsidRPr="001C3306">
      <w:rPr>
        <w:rFonts w:ascii="Arial" w:hAnsi="Arial" w:cs="Arial"/>
        <w:b/>
      </w:rPr>
      <w:t xml:space="preserve"> – </w:t>
    </w:r>
    <w:r w:rsidRPr="001C3306">
      <w:rPr>
        <w:rFonts w:ascii="Arial" w:hAnsi="Arial" w:cs="Arial"/>
        <w:b/>
      </w:rPr>
      <w:t>Alles drin</w:t>
    </w:r>
    <w:r w:rsidR="00677FDE" w:rsidRPr="001C3306">
      <w:rPr>
        <w:rFonts w:ascii="Arial" w:hAnsi="Arial" w:cs="Arial"/>
        <w:b/>
      </w:rPr>
      <w:t>!</w:t>
    </w:r>
    <w:r w:rsidRPr="001C3306">
      <w:rPr>
        <w:rFonts w:ascii="Arial" w:hAnsi="Arial" w:cs="Arial"/>
        <w:b/>
      </w:rPr>
      <w:t xml:space="preserve"> </w:t>
    </w:r>
    <w:r w:rsidR="001C3306">
      <w:rPr>
        <w:rFonts w:ascii="Arial" w:hAnsi="Arial" w:cs="Arial"/>
        <w:b/>
      </w:rPr>
      <w:t>Für alle Berliner Familien.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53307" w14:textId="77777777" w:rsidR="00677FDE" w:rsidRDefault="00677FDE">
    <w:pPr>
      <w:pStyle w:val="Kopfzeile"/>
    </w:pPr>
    <w:r>
      <w:rPr>
        <w:noProof/>
      </w:rPr>
      <w:drawing>
        <wp:anchor distT="0" distB="0" distL="114300" distR="114300" simplePos="0" relativeHeight="251663872" behindDoc="1" locked="1" layoutInCell="1" allowOverlap="0" wp14:anchorId="5E031358" wp14:editId="370A0C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5563870"/>
          <wp:effectExtent l="0" t="0" r="2540" b="0"/>
          <wp:wrapNone/>
          <wp:docPr id="14" name="Bild 17" descr="JKS_BB_140226_180dpi_3ku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JKS_BB_140226_180dpi_3ku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56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D734E" w14:textId="77777777" w:rsidR="00677FDE" w:rsidRDefault="00677FDE" w:rsidP="00753A34">
    <w:pPr>
      <w:pStyle w:val="Kopfzeile"/>
    </w:pPr>
  </w:p>
  <w:p w14:paraId="5FAD61F5" w14:textId="77777777" w:rsidR="00677FDE" w:rsidRDefault="00677FDE" w:rsidP="00753A34">
    <w:pPr>
      <w:pStyle w:val="Kopfzeile"/>
    </w:pPr>
  </w:p>
  <w:p w14:paraId="1993E021" w14:textId="77777777" w:rsidR="00677FDE" w:rsidRPr="001467FB" w:rsidRDefault="00677FDE" w:rsidP="00753A34">
    <w:pPr>
      <w:rPr>
        <w:b/>
        <w:sz w:val="40"/>
        <w:szCs w:val="40"/>
      </w:rPr>
    </w:pPr>
    <w:r w:rsidRPr="001467FB">
      <w:rPr>
        <w:b/>
        <w:sz w:val="40"/>
        <w:szCs w:val="40"/>
      </w:rPr>
      <w:t xml:space="preserve">Berliner  FamilienPass  </w:t>
    </w:r>
    <w:r>
      <w:rPr>
        <w:b/>
        <w:sz w:val="40"/>
        <w:szCs w:val="40"/>
      </w:rPr>
      <w:t>2018</w:t>
    </w:r>
  </w:p>
  <w:p w14:paraId="590A0995" w14:textId="77777777" w:rsidR="00677FDE" w:rsidRPr="001467FB" w:rsidRDefault="00677FDE" w:rsidP="00753A34">
    <w:pPr>
      <w:pStyle w:val="Kopfzeile"/>
      <w:rPr>
        <w:b/>
        <w:sz w:val="12"/>
        <w:szCs w:val="12"/>
      </w:rPr>
    </w:pPr>
  </w:p>
  <w:p w14:paraId="711E90C9" w14:textId="77777777" w:rsidR="00677FDE" w:rsidRPr="001467FB" w:rsidRDefault="00677FDE" w:rsidP="00753A34">
    <w:pPr>
      <w:rPr>
        <w:b/>
      </w:rPr>
    </w:pPr>
    <w:r>
      <w:rPr>
        <w:b/>
      </w:rPr>
      <w:t xml:space="preserve">FREIZEIT, KULTUR UND MEHR. </w:t>
    </w:r>
    <w:r w:rsidRPr="001467FB">
      <w:rPr>
        <w:b/>
      </w:rPr>
      <w:t>ALLES DRIN – FÜR WENIGER</w:t>
    </w:r>
    <w:r>
      <w:rPr>
        <w:b/>
      </w:rPr>
      <w:t>!</w:t>
    </w:r>
  </w:p>
  <w:p w14:paraId="3CA5724B" w14:textId="77777777" w:rsidR="00677FDE" w:rsidRDefault="00677FDE" w:rsidP="007A569F">
    <w:pPr>
      <w:pStyle w:val="Kopfzeile"/>
    </w:pPr>
    <w:r>
      <w:rPr>
        <w:noProof/>
        <w:szCs w:val="20"/>
      </w:rPr>
      <w:drawing>
        <wp:anchor distT="0" distB="0" distL="114300" distR="114300" simplePos="0" relativeHeight="251662848" behindDoc="1" locked="1" layoutInCell="1" allowOverlap="0" wp14:anchorId="7DEC5BC3" wp14:editId="6F894963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560310" cy="10702925"/>
          <wp:effectExtent l="0" t="0" r="2540" b="3175"/>
          <wp:wrapNone/>
          <wp:docPr id="16" name="Bild 16" descr="JKS_BB_140226_180dp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JKS_BB_140226_180dp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6895D" w14:textId="77777777" w:rsidR="00677FDE" w:rsidRDefault="00677FDE">
    <w:pPr>
      <w:pStyle w:val="Kopfzeile"/>
    </w:pPr>
    <w:r>
      <w:rPr>
        <w:noProof/>
      </w:rPr>
      <w:drawing>
        <wp:anchor distT="0" distB="0" distL="114300" distR="114300" simplePos="0" relativeHeight="251665920" behindDoc="1" locked="1" layoutInCell="1" allowOverlap="0" wp14:anchorId="52DC293A" wp14:editId="632676F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5563870"/>
          <wp:effectExtent l="0" t="0" r="2540" b="0"/>
          <wp:wrapNone/>
          <wp:docPr id="15" name="Bild 17" descr="JKS_BB_140226_180dpi_3ku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JKS_BB_140226_180dpi_3ku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56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8FB24" w14:textId="77777777" w:rsidR="00677FDE" w:rsidRDefault="00677FDE" w:rsidP="00753A34">
    <w:pPr>
      <w:pStyle w:val="Kopfzeile"/>
    </w:pPr>
  </w:p>
  <w:p w14:paraId="23D795EE" w14:textId="77777777" w:rsidR="00677FDE" w:rsidRDefault="00677FDE" w:rsidP="00753A34">
    <w:pPr>
      <w:pStyle w:val="Kopfzeile"/>
    </w:pPr>
  </w:p>
  <w:p w14:paraId="209F9D0F" w14:textId="77777777" w:rsidR="00677FDE" w:rsidRDefault="00677FDE" w:rsidP="00753A34">
    <w:pPr>
      <w:pStyle w:val="Kopfzeile"/>
    </w:pPr>
  </w:p>
  <w:p w14:paraId="26591ADF" w14:textId="77777777" w:rsidR="00677FDE" w:rsidRPr="00753A34" w:rsidRDefault="00677FDE" w:rsidP="00753A34">
    <w:pPr>
      <w:rPr>
        <w:b/>
        <w:sz w:val="40"/>
        <w:szCs w:val="40"/>
      </w:rPr>
    </w:pPr>
    <w:r>
      <w:rPr>
        <w:b/>
        <w:sz w:val="40"/>
        <w:szCs w:val="40"/>
      </w:rPr>
      <w:t>Berliner FamilienPass 2017</w:t>
    </w:r>
  </w:p>
  <w:p w14:paraId="4368AF5C" w14:textId="77777777" w:rsidR="00677FDE" w:rsidRPr="00753A34" w:rsidRDefault="00677FDE" w:rsidP="00753A34">
    <w:pPr>
      <w:pStyle w:val="Kopfzeile"/>
      <w:rPr>
        <w:sz w:val="12"/>
        <w:szCs w:val="12"/>
      </w:rPr>
    </w:pPr>
  </w:p>
  <w:p w14:paraId="221C27CD" w14:textId="77777777" w:rsidR="00677FDE" w:rsidRDefault="00677FDE" w:rsidP="00753A34">
    <w:pPr>
      <w:rPr>
        <w:b/>
      </w:rPr>
    </w:pPr>
    <w:r>
      <w:rPr>
        <w:b/>
      </w:rPr>
      <w:t>ALLES DRIN – FÜR WENIGER</w:t>
    </w:r>
  </w:p>
  <w:p w14:paraId="2D2FB2F9" w14:textId="77777777" w:rsidR="00677FDE" w:rsidRDefault="00677FDE" w:rsidP="007A569F">
    <w:pPr>
      <w:pStyle w:val="Kopfzeile"/>
    </w:pPr>
    <w:r>
      <w:rPr>
        <w:noProof/>
        <w:szCs w:val="20"/>
      </w:rPr>
      <w:drawing>
        <wp:anchor distT="0" distB="0" distL="114300" distR="114300" simplePos="0" relativeHeight="251664896" behindDoc="1" locked="1" layoutInCell="1" allowOverlap="0" wp14:anchorId="55AE4329" wp14:editId="1953518A">
          <wp:simplePos x="0" y="0"/>
          <wp:positionH relativeFrom="page">
            <wp:posOffset>-9525</wp:posOffset>
          </wp:positionH>
          <wp:positionV relativeFrom="page">
            <wp:posOffset>9525</wp:posOffset>
          </wp:positionV>
          <wp:extent cx="7560310" cy="10702925"/>
          <wp:effectExtent l="0" t="0" r="2540" b="3175"/>
          <wp:wrapNone/>
          <wp:docPr id="18" name="Bild 16" descr="JKS_BB_140226_180dp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JKS_BB_140226_180dp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CF2BC6" w14:textId="77777777" w:rsidR="009D6079" w:rsidRDefault="000D4057" w:rsidP="007A569F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4F43C" w14:textId="77777777" w:rsidR="009D6079" w:rsidRDefault="006E19F8" w:rsidP="007A569F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2C6BE636" wp14:editId="426B7F9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9515" cy="10679430"/>
          <wp:effectExtent l="0" t="0" r="0" b="7620"/>
          <wp:wrapNone/>
          <wp:docPr id="8" name="Bild 8" descr="JKS_BB_090303-word_S2-sig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JKS_BB_090303-word_S2-sign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67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CC4755"/>
    <w:multiLevelType w:val="hybridMultilevel"/>
    <w:tmpl w:val="04C0B5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886893"/>
    <w:multiLevelType w:val="hybridMultilevel"/>
    <w:tmpl w:val="496077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CA2F6B"/>
    <w:multiLevelType w:val="multilevel"/>
    <w:tmpl w:val="A2D089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124DE9"/>
    <w:multiLevelType w:val="hybridMultilevel"/>
    <w:tmpl w:val="51B27F54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FB63BC"/>
    <w:multiLevelType w:val="hybridMultilevel"/>
    <w:tmpl w:val="E8907A3E"/>
    <w:lvl w:ilvl="0" w:tplc="0407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5" w15:restartNumberingAfterBreak="0">
    <w:nsid w:val="3BE047C0"/>
    <w:multiLevelType w:val="hybridMultilevel"/>
    <w:tmpl w:val="313665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1934D21"/>
    <w:multiLevelType w:val="hybridMultilevel"/>
    <w:tmpl w:val="69D81A8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03F2984"/>
    <w:multiLevelType w:val="hybridMultilevel"/>
    <w:tmpl w:val="6F8241B8"/>
    <w:lvl w:ilvl="0" w:tplc="2DFA3D84">
      <w:numFmt w:val="bullet"/>
      <w:lvlText w:val="-"/>
      <w:lvlJc w:val="left"/>
      <w:pPr>
        <w:ind w:left="3196" w:hanging="360"/>
      </w:pPr>
      <w:rPr>
        <w:rFonts w:ascii="Arial" w:eastAsia="Calibri" w:hAnsi="Arial" w:cs="Arial" w:hint="default"/>
        <w:b w:val="0"/>
        <w:u w:val="none"/>
      </w:rPr>
    </w:lvl>
    <w:lvl w:ilvl="1" w:tplc="0407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8" w15:restartNumberingAfterBreak="0">
    <w:nsid w:val="6B21268B"/>
    <w:multiLevelType w:val="hybridMultilevel"/>
    <w:tmpl w:val="D6AC03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55922"/>
    <w:multiLevelType w:val="hybridMultilevel"/>
    <w:tmpl w:val="DC72C0F4"/>
    <w:lvl w:ilvl="0" w:tplc="00010407">
      <w:start w:val="1"/>
      <w:numFmt w:val="bullet"/>
      <w:lvlText w:val=""/>
      <w:lvlJc w:val="left"/>
      <w:pPr>
        <w:tabs>
          <w:tab w:val="num" w:pos="3196"/>
        </w:tabs>
        <w:ind w:left="3196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3916"/>
        </w:tabs>
        <w:ind w:left="3916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4636"/>
        </w:tabs>
        <w:ind w:left="4636" w:hanging="360"/>
      </w:pPr>
      <w:rPr>
        <w:rFonts w:ascii="Symbol" w:hAnsi="Symbol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5356"/>
        </w:tabs>
        <w:ind w:left="5356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6076"/>
        </w:tabs>
        <w:ind w:left="6076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6796"/>
        </w:tabs>
        <w:ind w:left="6796" w:hanging="360"/>
      </w:pPr>
      <w:rPr>
        <w:rFonts w:ascii="Symbol" w:hAnsi="Symbol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7516"/>
        </w:tabs>
        <w:ind w:left="7516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8236"/>
        </w:tabs>
        <w:ind w:left="8236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8956"/>
        </w:tabs>
        <w:ind w:left="8956" w:hanging="360"/>
      </w:pPr>
      <w:rPr>
        <w:rFonts w:ascii="Symbol" w:hAnsi="Symbol" w:hint="default"/>
      </w:rPr>
    </w:lvl>
  </w:abstractNum>
  <w:abstractNum w:abstractNumId="10" w15:restartNumberingAfterBreak="0">
    <w:nsid w:val="7EC92A2B"/>
    <w:multiLevelType w:val="hybridMultilevel"/>
    <w:tmpl w:val="0248BD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8"/>
  </w:num>
  <w:num w:numId="8">
    <w:abstractNumId w:val="4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FDE"/>
    <w:rsid w:val="00007553"/>
    <w:rsid w:val="00014DFB"/>
    <w:rsid w:val="00025128"/>
    <w:rsid w:val="00026041"/>
    <w:rsid w:val="00053EB9"/>
    <w:rsid w:val="00057D6C"/>
    <w:rsid w:val="00090D31"/>
    <w:rsid w:val="000926F7"/>
    <w:rsid w:val="000B737C"/>
    <w:rsid w:val="000D36BF"/>
    <w:rsid w:val="000D4057"/>
    <w:rsid w:val="00121924"/>
    <w:rsid w:val="001274BF"/>
    <w:rsid w:val="00162873"/>
    <w:rsid w:val="00172F70"/>
    <w:rsid w:val="001B19DF"/>
    <w:rsid w:val="001C3306"/>
    <w:rsid w:val="00211A18"/>
    <w:rsid w:val="00281CC8"/>
    <w:rsid w:val="0028234F"/>
    <w:rsid w:val="0028780F"/>
    <w:rsid w:val="002C46CE"/>
    <w:rsid w:val="002F051D"/>
    <w:rsid w:val="002F3DDF"/>
    <w:rsid w:val="00357EB0"/>
    <w:rsid w:val="00392594"/>
    <w:rsid w:val="003C4CD9"/>
    <w:rsid w:val="004052FB"/>
    <w:rsid w:val="004D4EFD"/>
    <w:rsid w:val="005A1816"/>
    <w:rsid w:val="005F1FE9"/>
    <w:rsid w:val="005F2DE0"/>
    <w:rsid w:val="00601863"/>
    <w:rsid w:val="00677FDE"/>
    <w:rsid w:val="006853D0"/>
    <w:rsid w:val="006D7CEF"/>
    <w:rsid w:val="006E19F8"/>
    <w:rsid w:val="00702E2C"/>
    <w:rsid w:val="00712E8F"/>
    <w:rsid w:val="00744227"/>
    <w:rsid w:val="00750133"/>
    <w:rsid w:val="00751A09"/>
    <w:rsid w:val="007718F9"/>
    <w:rsid w:val="00792F0D"/>
    <w:rsid w:val="007A25CE"/>
    <w:rsid w:val="007A569F"/>
    <w:rsid w:val="007F6DF8"/>
    <w:rsid w:val="00852355"/>
    <w:rsid w:val="0085562E"/>
    <w:rsid w:val="00856454"/>
    <w:rsid w:val="008817D4"/>
    <w:rsid w:val="009021D2"/>
    <w:rsid w:val="00966459"/>
    <w:rsid w:val="009A5E6D"/>
    <w:rsid w:val="009D0810"/>
    <w:rsid w:val="009F6C21"/>
    <w:rsid w:val="00A14C00"/>
    <w:rsid w:val="00A21773"/>
    <w:rsid w:val="00A65234"/>
    <w:rsid w:val="00A6742E"/>
    <w:rsid w:val="00A80F0F"/>
    <w:rsid w:val="00AC42F6"/>
    <w:rsid w:val="00AC44F9"/>
    <w:rsid w:val="00AF4FDD"/>
    <w:rsid w:val="00B3107F"/>
    <w:rsid w:val="00B823A0"/>
    <w:rsid w:val="00C02A5B"/>
    <w:rsid w:val="00C03B47"/>
    <w:rsid w:val="00C042EB"/>
    <w:rsid w:val="00C70568"/>
    <w:rsid w:val="00CF4280"/>
    <w:rsid w:val="00D90E5E"/>
    <w:rsid w:val="00D95BEC"/>
    <w:rsid w:val="00DB2D96"/>
    <w:rsid w:val="00E56D52"/>
    <w:rsid w:val="00E96637"/>
    <w:rsid w:val="00EB09F7"/>
    <w:rsid w:val="00EB30FD"/>
    <w:rsid w:val="00F02132"/>
    <w:rsid w:val="00F9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1297709B"/>
  <w15:docId w15:val="{6FA65B56-9A69-4371-BEDD-79C94F27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JKS-Standard"/>
    <w:qFormat/>
    <w:rsid w:val="00677FDE"/>
    <w:rPr>
      <w:rFonts w:eastAsia="Calibri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E26CF4"/>
  </w:style>
  <w:style w:type="paragraph" w:styleId="Kopfzeile">
    <w:name w:val="header"/>
    <w:basedOn w:val="Standard"/>
    <w:link w:val="KopfzeileZchn"/>
    <w:uiPriority w:val="99"/>
    <w:rsid w:val="00690A4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690A4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6281E"/>
  </w:style>
  <w:style w:type="character" w:customStyle="1" w:styleId="KopfzeileZchn">
    <w:name w:val="Kopfzeile Zchn"/>
    <w:basedOn w:val="Absatz-Standardschriftart"/>
    <w:link w:val="Kopfzeile"/>
    <w:uiPriority w:val="99"/>
    <w:rsid w:val="007A569F"/>
    <w:rPr>
      <w:rFonts w:ascii="Arial" w:hAnsi="Arial"/>
      <w:sz w:val="22"/>
      <w:szCs w:val="24"/>
    </w:rPr>
  </w:style>
  <w:style w:type="paragraph" w:customStyle="1" w:styleId="JKSAdessfeld">
    <w:name w:val="JKS Adessfeld"/>
    <w:basedOn w:val="Standard"/>
    <w:autoRedefine/>
    <w:rsid w:val="007A569F"/>
    <w:pPr>
      <w:framePr w:w="4536" w:h="1814" w:hSpace="181" w:wrap="notBeside" w:vAnchor="page" w:hAnchor="page" w:x="1617" w:y="3063" w:anchorLock="1"/>
      <w:shd w:val="solid" w:color="FFFFFF" w:fill="FFFFFF"/>
      <w:spacing w:line="297" w:lineRule="exact"/>
    </w:pPr>
    <w:rPr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35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355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677FDE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rsid w:val="00677FDE"/>
    <w:rPr>
      <w:rFonts w:eastAsia="Calibri"/>
      <w:sz w:val="24"/>
      <w:szCs w:val="24"/>
    </w:rPr>
  </w:style>
  <w:style w:type="paragraph" w:styleId="Listenabsatz">
    <w:name w:val="List Paragraph"/>
    <w:basedOn w:val="Standard"/>
    <w:uiPriority w:val="34"/>
    <w:qFormat/>
    <w:rsid w:val="00677FDE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2C46CE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712E8F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712E8F"/>
    <w:rPr>
      <w:rFonts w:ascii="Consolas" w:eastAsia="Calibri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30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jugendkulturservice.de" TargetMode="External"/><Relationship Id="rId18" Type="http://schemas.openxmlformats.org/officeDocument/2006/relationships/hyperlink" Target="https://www.jugendkulturservice.de/default-wAssets/docs/familienpass/FamilienPass_2020_Bons_Muster.pdf" TargetMode="External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eader" Target="header1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jugendkulturservice.de/" TargetMode="External"/><Relationship Id="rId20" Type="http://schemas.openxmlformats.org/officeDocument/2006/relationships/image" Target="media/image8.jpeg"/><Relationship Id="rId29" Type="http://schemas.openxmlformats.org/officeDocument/2006/relationships/hyperlink" Target="mailto:presse@jugendkulturservice.d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jugendkulturservice.de" TargetMode="External"/><Relationship Id="rId24" Type="http://schemas.openxmlformats.org/officeDocument/2006/relationships/footer" Target="footer4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28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hyperlink" Target="https://www.jugendkulturservice.de/default-wAssets/docs/familienpass/FamilienPass-2020_Verlosungen_Muster.pdf" TargetMode="External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9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eldner\AppData\Roaming\Microsoft\Templates\Briefkopf-oAdrfeld-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Briefkopf-oAdrfeld-2018.dotx</Template>
  <TotalTime>0</TotalTime>
  <Pages>4</Pages>
  <Words>1109</Words>
  <Characters>8076</Characters>
  <Application>Microsoft Office Word</Application>
  <DocSecurity>0</DocSecurity>
  <Lines>67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Herrn</vt:lpstr>
    </vt:vector>
  </TitlesOfParts>
  <Company>keine</Company>
  <LinksUpToDate>false</LinksUpToDate>
  <CharactersWithSpaces>9167</CharactersWithSpaces>
  <SharedDoc>false</SharedDoc>
  <HLinks>
    <vt:vector size="18" baseType="variant">
      <vt:variant>
        <vt:i4>262253</vt:i4>
      </vt:variant>
      <vt:variant>
        <vt:i4>-1</vt:i4>
      </vt:variant>
      <vt:variant>
        <vt:i4>2056</vt:i4>
      </vt:variant>
      <vt:variant>
        <vt:i4>1</vt:i4>
      </vt:variant>
      <vt:variant>
        <vt:lpwstr>JKS_BB_090303-word_S2-signet</vt:lpwstr>
      </vt:variant>
      <vt:variant>
        <vt:lpwstr/>
      </vt:variant>
      <vt:variant>
        <vt:i4>2293811</vt:i4>
      </vt:variant>
      <vt:variant>
        <vt:i4>-1</vt:i4>
      </vt:variant>
      <vt:variant>
        <vt:i4>2065</vt:i4>
      </vt:variant>
      <vt:variant>
        <vt:i4>1</vt:i4>
      </vt:variant>
      <vt:variant>
        <vt:lpwstr>JKS_BB_140226_180dpi_3kurz</vt:lpwstr>
      </vt:variant>
      <vt:variant>
        <vt:lpwstr/>
      </vt:variant>
      <vt:variant>
        <vt:i4>3801149</vt:i4>
      </vt:variant>
      <vt:variant>
        <vt:i4>-1</vt:i4>
      </vt:variant>
      <vt:variant>
        <vt:i4>2066</vt:i4>
      </vt:variant>
      <vt:variant>
        <vt:i4>1</vt:i4>
      </vt:variant>
      <vt:variant>
        <vt:lpwstr>JKS_BB_140226_180dpi_2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Berliner FamilienPass 2020 - eine Übersicht</dc:title>
  <dc:creator>Gunnar Güldner</dc:creator>
  <cp:lastModifiedBy>Gunnar Güldner - JugendKulturService gGmbH</cp:lastModifiedBy>
  <cp:revision>17</cp:revision>
  <cp:lastPrinted>2019-11-26T16:47:00Z</cp:lastPrinted>
  <dcterms:created xsi:type="dcterms:W3CDTF">2019-11-25T14:31:00Z</dcterms:created>
  <dcterms:modified xsi:type="dcterms:W3CDTF">2019-11-26T17:15:00Z</dcterms:modified>
</cp:coreProperties>
</file>